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DDEFD" w14:textId="197AA868" w:rsidR="008535D9" w:rsidRPr="00951D06" w:rsidRDefault="00B81D1A" w:rsidP="001F5E85">
      <w:pPr>
        <w:tabs>
          <w:tab w:val="left" w:pos="3600"/>
        </w:tabs>
        <w:spacing w:before="520" w:after="60" w:line="420" w:lineRule="exact"/>
        <w:rPr>
          <w:rFonts w:ascii="TH SarabunPSK" w:hAnsi="TH SarabunPSK" w:cs="TH SarabunPSK"/>
          <w:b/>
          <w:bCs/>
          <w:spacing w:val="-20"/>
          <w:sz w:val="58"/>
          <w:szCs w:val="58"/>
        </w:rPr>
      </w:pPr>
      <w:r w:rsidRPr="009C74E1">
        <w:rPr>
          <w:rFonts w:ascii="TH SarabunPSK" w:hAnsi="TH SarabunPSK" w:cs="TH SarabunPSK"/>
          <w:noProof/>
        </w:rPr>
        <w:drawing>
          <wp:anchor distT="0" distB="0" distL="114300" distR="114300" simplePos="0" relativeHeight="251655680" behindDoc="1" locked="0" layoutInCell="1" allowOverlap="1" wp14:anchorId="2E7A6746" wp14:editId="28D8BC20">
            <wp:simplePos x="0" y="0"/>
            <wp:positionH relativeFrom="column">
              <wp:posOffset>-3810</wp:posOffset>
            </wp:positionH>
            <wp:positionV relativeFrom="paragraph">
              <wp:align>inside</wp:align>
            </wp:positionV>
            <wp:extent cx="489585" cy="538480"/>
            <wp:effectExtent l="0" t="0" r="5715" b="0"/>
            <wp:wrapNone/>
            <wp:docPr id="5" name="Picture 2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4E7">
        <w:rPr>
          <w:rFonts w:ascii="TH SarabunPSK" w:hAnsi="TH SarabunPSK" w:cs="TH SarabunPSK"/>
        </w:rPr>
        <w:t xml:space="preserve">  </w:t>
      </w:r>
      <w:r w:rsidR="008535D9" w:rsidRPr="009C74E1">
        <w:rPr>
          <w:rFonts w:ascii="TH SarabunPSK" w:hAnsi="TH SarabunPSK" w:cs="TH SarabunPSK"/>
        </w:rPr>
        <w:tab/>
      </w:r>
      <w:r w:rsidR="008535D9"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14:paraId="26A092A9" w14:textId="77777777" w:rsidR="008535D9" w:rsidRPr="00FB3EF2" w:rsidRDefault="00B81D1A" w:rsidP="004470AA">
      <w:pPr>
        <w:tabs>
          <w:tab w:val="left" w:pos="9000"/>
        </w:tabs>
        <w:rPr>
          <w:rFonts w:ascii="TH SarabunPSK" w:hAnsi="TH SarabunPSK" w:cs="TH SarabunPSK"/>
          <w:noProof/>
          <w:sz w:val="32"/>
          <w:szCs w:val="32"/>
          <w:cs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B5ED58" wp14:editId="675F1B03">
                <wp:simplePos x="0" y="0"/>
                <wp:positionH relativeFrom="column">
                  <wp:posOffset>838200</wp:posOffset>
                </wp:positionH>
                <wp:positionV relativeFrom="paragraph">
                  <wp:posOffset>236855</wp:posOffset>
                </wp:positionV>
                <wp:extent cx="4914900" cy="0"/>
                <wp:effectExtent l="13335" t="12065" r="5715" b="698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043A3C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WvO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="008535D9" w:rsidRPr="00FB3EF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B4D7E" w:rsidRPr="00FB3EF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5A07C5" w:rsidRPr="005A07C5">
        <w:rPr>
          <w:rFonts w:ascii="TH SarabunPSK" w:hAnsi="TH SarabunPSK" w:cs="TH SarabunPSK"/>
          <w:sz w:val="32"/>
          <w:szCs w:val="32"/>
          <w:cs/>
        </w:rPr>
        <w:t>กองสาธารณสุขและสิ่งแวดล้อม  องค์การบริหารส่วนตำบลเขาชะเมา</w:t>
      </w:r>
      <w:r w:rsidR="004B4D7E" w:rsidRPr="00FB3EF2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4B4D7E" w:rsidRP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</w:t>
      </w:r>
      <w:r w:rsidR="00FB3EF2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</w:t>
      </w:r>
    </w:p>
    <w:p w14:paraId="792735E2" w14:textId="128DBF50" w:rsidR="008535D9" w:rsidRPr="00F37F59" w:rsidRDefault="00B81D1A" w:rsidP="004470AA">
      <w:pPr>
        <w:tabs>
          <w:tab w:val="left" w:pos="4500"/>
          <w:tab w:val="left" w:pos="9000"/>
        </w:tabs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9C3E52" wp14:editId="730FAFC5">
                <wp:simplePos x="0" y="0"/>
                <wp:positionH relativeFrom="column">
                  <wp:posOffset>114300</wp:posOffset>
                </wp:positionH>
                <wp:positionV relativeFrom="paragraph">
                  <wp:posOffset>242570</wp:posOffset>
                </wp:positionV>
                <wp:extent cx="2743200" cy="0"/>
                <wp:effectExtent l="13335" t="7620" r="5715" b="11430"/>
                <wp:wrapNone/>
                <wp:docPr id="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CD743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">
                <v:stroke dashstyle="1 1" endcap="round"/>
              </v:line>
            </w:pict>
          </mc:Fallback>
        </mc:AlternateContent>
      </w: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D70C8E" wp14:editId="44098452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244475</wp:posOffset>
                </wp:positionV>
                <wp:extent cx="2592070" cy="0"/>
                <wp:effectExtent l="6350" t="9525" r="11430" b="9525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9D945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86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07C5" w:rsidRPr="00E94B7B">
        <w:rPr>
          <w:rFonts w:ascii="TH SarabunIT๙" w:hAnsi="TH SarabunIT๙" w:cs="TH SarabunIT๙"/>
          <w:sz w:val="32"/>
          <w:szCs w:val="32"/>
          <w:cs/>
        </w:rPr>
        <w:t>รย 7350๕/</w:t>
      </w:r>
      <w:r w:rsidR="002105E1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47572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535D9"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="008535D9" w:rsidRPr="009C74E1">
        <w:rPr>
          <w:rFonts w:ascii="TH SarabunPSK" w:hAnsi="TH SarabunPSK" w:cs="TH SarabunPSK"/>
          <w:b/>
          <w:bCs/>
          <w:sz w:val="38"/>
          <w:szCs w:val="38"/>
          <w:cs/>
        </w:rPr>
        <w:t xml:space="preserve"> </w:t>
      </w:r>
      <w:r w:rsidR="004B4D7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105E1">
        <w:rPr>
          <w:rFonts w:ascii="TH SarabunIT๙" w:hAnsi="TH SarabunIT๙" w:cs="TH SarabunIT๙" w:hint="cs"/>
          <w:sz w:val="32"/>
          <w:szCs w:val="32"/>
          <w:cs/>
        </w:rPr>
        <w:t>19</w:t>
      </w:r>
      <w:r w:rsidR="000849E2">
        <w:rPr>
          <w:rFonts w:ascii="TH SarabunIT๙" w:hAnsi="TH SarabunIT๙" w:cs="TH SarabunIT๙" w:hint="cs"/>
          <w:sz w:val="32"/>
          <w:szCs w:val="32"/>
          <w:cs/>
        </w:rPr>
        <w:t xml:space="preserve">  สิงหาคม</w:t>
      </w:r>
      <w:r w:rsidR="005A07C5" w:rsidRPr="00FA2799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0122D">
        <w:rPr>
          <w:rFonts w:ascii="TH SarabunIT๙" w:hAnsi="TH SarabunIT๙" w:cs="TH SarabunIT๙" w:hint="cs"/>
          <w:sz w:val="32"/>
          <w:szCs w:val="32"/>
          <w:cs/>
        </w:rPr>
        <w:t>7</w:t>
      </w:r>
      <w:r w:rsidR="004B4D7E" w:rsidRPr="00FA2799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14:paraId="704B0CCB" w14:textId="04F9C13C" w:rsidR="008535D9" w:rsidRPr="002F2EA3" w:rsidRDefault="00B81D1A" w:rsidP="00F37F59">
      <w:pPr>
        <w:tabs>
          <w:tab w:val="left" w:pos="9000"/>
        </w:tabs>
        <w:rPr>
          <w:rFonts w:ascii="TH SarabunIT๙" w:hAnsi="TH SarabunIT๙" w:cs="TH SarabunIT๙" w:hint="cs"/>
          <w:sz w:val="32"/>
          <w:szCs w:val="32"/>
          <w:cs/>
          <w:lang w:val="en-GB"/>
        </w:rPr>
      </w:pPr>
      <w:r w:rsidRPr="00951D06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C26045F" wp14:editId="19828E66">
                <wp:simplePos x="0" y="0"/>
                <wp:positionH relativeFrom="column">
                  <wp:posOffset>333375</wp:posOffset>
                </wp:positionH>
                <wp:positionV relativeFrom="paragraph">
                  <wp:posOffset>247015</wp:posOffset>
                </wp:positionV>
                <wp:extent cx="5414645" cy="0"/>
                <wp:effectExtent l="13335" t="11430" r="10795" b="762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687CF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">
                <v:stroke dashstyle="1 1" endcap="round"/>
              </v:line>
            </w:pict>
          </mc:Fallback>
        </mc:AlternateContent>
      </w:r>
      <w:r w:rsidR="008535D9"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="004B4D7E" w:rsidRPr="004B4D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F2EA3">
        <w:rPr>
          <w:rFonts w:ascii="TH SarabunPSK" w:hAnsi="TH SarabunPSK" w:cs="TH SarabunPSK" w:hint="cs"/>
          <w:sz w:val="32"/>
          <w:szCs w:val="32"/>
          <w:cs/>
          <w:lang w:val="en-GB"/>
        </w:rPr>
        <w:t>รายงานผล</w:t>
      </w:r>
      <w:r w:rsidR="002F2EA3" w:rsidRPr="002F2EA3">
        <w:rPr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cs/>
        </w:rPr>
        <w:t>ณรงค์ใช้บรรจุภัณฑ์ที่เป็นมิตรกับสิ่งแวดล้อม</w:t>
      </w:r>
    </w:p>
    <w:p w14:paraId="0A36C4F4" w14:textId="61794D19" w:rsidR="00C87E7C" w:rsidRDefault="00C87E7C" w:rsidP="001A2BBA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 w:rsidRPr="00B80B01">
        <w:rPr>
          <w:rFonts w:ascii="TH SarabunPSK" w:hAnsi="TH SarabunPSK" w:cs="TH SarabunPSK"/>
          <w:sz w:val="32"/>
          <w:szCs w:val="32"/>
          <w:cs/>
        </w:rPr>
        <w:t>เรียน</w:t>
      </w:r>
      <w:r w:rsidR="001A2BB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A2799" w:rsidRPr="00FA2799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นายกองค์การบริหารส่วนตำบลเขาชะเมา</w:t>
      </w:r>
    </w:p>
    <w:p w14:paraId="209F6C42" w14:textId="3E723149" w:rsidR="00D539B8" w:rsidRPr="002F2EA3" w:rsidRDefault="001A2BBA" w:rsidP="00D539B8">
      <w:pPr>
        <w:tabs>
          <w:tab w:val="left" w:pos="900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F2EA3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5B3828" w:rsidRPr="002F2EA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2F2EA3">
        <w:rPr>
          <w:rFonts w:ascii="TH SarabunIT๙" w:hAnsi="TH SarabunIT๙" w:cs="TH SarabunIT๙"/>
          <w:sz w:val="32"/>
          <w:szCs w:val="32"/>
          <w:cs/>
        </w:rPr>
        <w:t xml:space="preserve">ตามที่กองสาธารณสุขและสิ่งแวดล้อม </w:t>
      </w:r>
      <w:r w:rsidR="000849E2" w:rsidRPr="002F2EA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องค์การบริหารส่วนตำบลเขาชะเมา </w:t>
      </w:r>
      <w:r w:rsidR="00A82DD0" w:rsidRPr="00A82DD0">
        <w:rPr>
          <w:rFonts w:ascii="TH SarabunIT๙" w:hAnsi="TH SarabunIT๙" w:cs="TH SarabunIT๙"/>
          <w:sz w:val="32"/>
          <w:szCs w:val="32"/>
          <w:cs/>
        </w:rPr>
        <w:t>รณรงค์ส่งเสริมให้ประชาชน และเจ้าหน้าที่ในหน่วยงาน ลดการใช้ถุงพลาสติก กล่องโฟม แ</w:t>
      </w:r>
      <w:r w:rsidR="00A82DD0">
        <w:rPr>
          <w:rFonts w:ascii="TH SarabunIT๙" w:hAnsi="TH SarabunIT๙" w:cs="TH SarabunIT๙" w:hint="cs"/>
          <w:sz w:val="32"/>
          <w:szCs w:val="32"/>
          <w:cs/>
        </w:rPr>
        <w:t>ละ</w:t>
      </w:r>
      <w:r w:rsidR="002F2EA3" w:rsidRPr="002F2EA3">
        <w:rPr>
          <w:rStyle w:val="aa"/>
          <w:rFonts w:ascii="TH SarabunIT๙" w:hAnsi="TH SarabunIT๙" w:cs="TH SarabunIT๙"/>
          <w:b w:val="0"/>
          <w:bCs w:val="0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ใช้บรรจุภัณฑ์ที่เป็นมิตรกับสิ่งแวดล้อม</w:t>
      </w:r>
      <w:r w:rsidR="002F2EA3" w:rsidRPr="002F2EA3">
        <w:rPr>
          <w:rStyle w:val="aa"/>
          <w:rFonts w:ascii="TH SarabunIT๙" w:hAnsi="TH SarabunIT๙" w:cs="TH SarabunIT๙"/>
          <w:color w:val="333333"/>
          <w:sz w:val="32"/>
          <w:szCs w:val="32"/>
          <w:bdr w:val="none" w:sz="0" w:space="0" w:color="auto" w:frame="1"/>
          <w:shd w:val="clear" w:color="auto" w:fill="FFFFFF"/>
        </w:rPr>
        <w:t> </w:t>
      </w:r>
      <w:r w:rsidR="002F2EA3" w:rsidRPr="002F2EA3">
        <w:rPr>
          <w:rStyle w:val="aa"/>
          <w:rFonts w:ascii="TH SarabunIT๙" w:hAnsi="TH SarabunIT๙" w:cs="TH SarabunIT๙"/>
          <w:b w:val="0"/>
          <w:bCs w:val="0"/>
          <w:color w:val="333333"/>
          <w:sz w:val="32"/>
          <w:szCs w:val="32"/>
          <w:bdr w:val="none" w:sz="0" w:space="0" w:color="auto" w:frame="1"/>
          <w:shd w:val="clear" w:color="auto" w:fill="FFFFFF"/>
          <w:cs/>
        </w:rPr>
        <w:t>เ</w:t>
      </w:r>
      <w:r w:rsidR="002F2EA3" w:rsidRPr="002F2EA3"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พื่อส่งเสริมและสนับสนุนการใช้บรรจุภัณฑ์ที่เป็นมิตรต่อสุขภาพและสิ่งแวดล้อม</w:t>
      </w:r>
      <w:r w:rsidR="002F2EA3">
        <w:rPr>
          <w:rFonts w:ascii="TH SarabunIT๙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 </w:t>
      </w:r>
      <w:r w:rsidR="00D539B8" w:rsidRPr="002F2EA3">
        <w:rPr>
          <w:rFonts w:ascii="TH SarabunIT๙" w:hAnsi="TH SarabunIT๙" w:cs="TH SarabunIT๙"/>
          <w:sz w:val="32"/>
          <w:szCs w:val="32"/>
          <w:cs/>
        </w:rPr>
        <w:t>กองสาธารณสุขและสิ่งแวดล้อม จึงขอรายงานผล</w:t>
      </w:r>
      <w:r w:rsidR="00851A79" w:rsidRPr="002F2EA3">
        <w:rPr>
          <w:rFonts w:ascii="TH SarabunIT๙" w:hAnsi="TH SarabunIT๙" w:cs="TH SarabunIT๙"/>
          <w:sz w:val="32"/>
          <w:szCs w:val="32"/>
          <w:cs/>
        </w:rPr>
        <w:t>การดำเนินกิจกร</w:t>
      </w:r>
      <w:r w:rsidR="006F2A62">
        <w:rPr>
          <w:rFonts w:ascii="TH SarabunIT๙" w:hAnsi="TH SarabunIT๙" w:cs="TH SarabunIT๙" w:hint="cs"/>
          <w:sz w:val="32"/>
          <w:szCs w:val="32"/>
          <w:cs/>
        </w:rPr>
        <w:t>รม</w:t>
      </w:r>
      <w:r w:rsidR="002105E1" w:rsidRPr="002F2E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1A79" w:rsidRPr="002F2EA3">
        <w:rPr>
          <w:rFonts w:ascii="TH SarabunIT๙" w:hAnsi="TH SarabunIT๙" w:cs="TH SarabunIT๙"/>
          <w:sz w:val="32"/>
          <w:szCs w:val="32"/>
          <w:cs/>
        </w:rPr>
        <w:t>ตามรายละเอียดแนบมาพร้อมน</w:t>
      </w:r>
      <w:r w:rsidR="002105E1" w:rsidRPr="002F2EA3">
        <w:rPr>
          <w:rFonts w:ascii="TH SarabunIT๙" w:hAnsi="TH SarabunIT๙" w:cs="TH SarabunIT๙"/>
          <w:sz w:val="32"/>
          <w:szCs w:val="32"/>
          <w:cs/>
        </w:rPr>
        <w:t>ี้</w:t>
      </w:r>
    </w:p>
    <w:p w14:paraId="6C13B23D" w14:textId="0EBAAAE1" w:rsidR="00A33420" w:rsidRDefault="006F2A62" w:rsidP="00E7372C">
      <w:pPr>
        <w:tabs>
          <w:tab w:val="left" w:pos="9000"/>
        </w:tabs>
        <w:spacing w:before="120"/>
        <w:ind w:left="127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91520" behindDoc="1" locked="0" layoutInCell="1" allowOverlap="1" wp14:anchorId="7E4D5D08" wp14:editId="64B9871B">
            <wp:simplePos x="0" y="0"/>
            <wp:positionH relativeFrom="margin">
              <wp:posOffset>2753995</wp:posOffset>
            </wp:positionH>
            <wp:positionV relativeFrom="margin">
              <wp:posOffset>3110230</wp:posOffset>
            </wp:positionV>
            <wp:extent cx="556260" cy="734060"/>
            <wp:effectExtent l="6350" t="0" r="2540" b="2540"/>
            <wp:wrapNone/>
            <wp:docPr id="149779836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798361" name="รูปภาพ 1497798361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31" t="69845" r="68541" b="13048"/>
                    <a:stretch/>
                  </pic:blipFill>
                  <pic:spPr bwMode="auto">
                    <a:xfrm rot="5400000">
                      <a:off x="0" y="0"/>
                      <a:ext cx="556260" cy="734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33420">
        <w:rPr>
          <w:rFonts w:ascii="TH SarabunPSK" w:hAnsi="TH SarabunPSK" w:cs="TH SarabunPSK" w:hint="cs"/>
          <w:sz w:val="32"/>
          <w:szCs w:val="32"/>
          <w:cs/>
        </w:rPr>
        <w:t xml:space="preserve">  จึงเรียนมาเพื่อโปรด</w:t>
      </w:r>
      <w:r w:rsidR="00E52CF9">
        <w:rPr>
          <w:rFonts w:ascii="TH SarabunPSK" w:hAnsi="TH SarabunPSK" w:cs="TH SarabunPSK" w:hint="cs"/>
          <w:sz w:val="32"/>
          <w:szCs w:val="32"/>
          <w:cs/>
        </w:rPr>
        <w:t>พิจารณาสั่งการต่อไป</w:t>
      </w:r>
      <w:r w:rsidR="00A33420">
        <w:rPr>
          <w:rFonts w:ascii="TH SarabunPSK" w:hAnsi="TH SarabunPSK" w:cs="TH SarabunPSK"/>
          <w:sz w:val="32"/>
          <w:szCs w:val="32"/>
          <w:cs/>
        </w:rPr>
        <w:tab/>
      </w:r>
    </w:p>
    <w:p w14:paraId="57193813" w14:textId="011B488B" w:rsidR="001A2BBA" w:rsidRDefault="00D727E6" w:rsidP="001A2BBA">
      <w:pPr>
        <w:tabs>
          <w:tab w:val="left" w:pos="90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6A3B6773" wp14:editId="65483FF4">
                <wp:simplePos x="0" y="0"/>
                <wp:positionH relativeFrom="column">
                  <wp:posOffset>1704975</wp:posOffset>
                </wp:positionH>
                <wp:positionV relativeFrom="paragraph">
                  <wp:posOffset>467995</wp:posOffset>
                </wp:positionV>
                <wp:extent cx="2933700" cy="585470"/>
                <wp:effectExtent l="0" t="0" r="0" b="5080"/>
                <wp:wrapNone/>
                <wp:docPr id="1568958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585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BC0FE" w14:textId="77777777" w:rsidR="002F2F5F" w:rsidRPr="002F2F5F" w:rsidRDefault="002F2F5F" w:rsidP="002F2F5F">
                            <w:pPr>
                              <w:ind w:left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F2F5F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F2F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นางนิธินันท์ คุณเอนก)</w:t>
                            </w:r>
                          </w:p>
                          <w:p w14:paraId="25B7AE76" w14:textId="7095F704" w:rsidR="002F2F5F" w:rsidRPr="002F2F5F" w:rsidRDefault="002F2F5F" w:rsidP="002F2F5F">
                            <w:pPr>
                              <w:ind w:left="567" w:hanging="567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เจ้าพนักงานธุรการชำนาญงา</w:t>
                            </w:r>
                            <w:r w:rsidR="005910E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14:paraId="12ACA4C9" w14:textId="77777777" w:rsidR="002F2F5F" w:rsidRDefault="002F2F5F" w:rsidP="002F2F5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B67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25pt;margin-top:36.85pt;width:231pt;height:46.1pt;z-index:-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" stroked="f">
                <v:textbox>
                  <w:txbxContent>
                    <w:p w14:paraId="6ACBC0FE" w14:textId="77777777" w:rsidR="002F2F5F" w:rsidRPr="002F2F5F" w:rsidRDefault="002F2F5F" w:rsidP="002F2F5F">
                      <w:pPr>
                        <w:ind w:left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F2F5F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F2F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นางนิธินันท์ คุณเอนก)</w:t>
                      </w:r>
                    </w:p>
                    <w:p w14:paraId="25B7AE76" w14:textId="7095F704" w:rsidR="002F2F5F" w:rsidRPr="002F2F5F" w:rsidRDefault="002F2F5F" w:rsidP="002F2F5F">
                      <w:pPr>
                        <w:ind w:left="567" w:hanging="567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เจ้าพนักงานธุรการชำนาญงา</w:t>
                      </w:r>
                      <w:r w:rsidR="005910E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14:paraId="12ACA4C9" w14:textId="77777777" w:rsidR="002F2F5F" w:rsidRDefault="002F2F5F" w:rsidP="002F2F5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115D"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BD115D">
        <w:rPr>
          <w:rFonts w:ascii="TH SarabunPSK" w:hAnsi="TH SarabunPSK" w:cs="TH SarabunPSK"/>
          <w:sz w:val="32"/>
          <w:szCs w:val="32"/>
          <w:cs/>
        </w:rPr>
        <w:tab/>
      </w:r>
      <w:r w:rsidR="00483F6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D115D">
        <w:rPr>
          <w:rFonts w:ascii="TH SarabunPSK" w:hAnsi="TH SarabunPSK" w:cs="TH SarabunPSK"/>
          <w:sz w:val="32"/>
          <w:szCs w:val="32"/>
          <w:cs/>
        </w:rPr>
        <w:tab/>
      </w:r>
      <w:r w:rsidR="00BD115D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06ED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8ED662" w14:textId="70175E82" w:rsidR="007C60E6" w:rsidRDefault="00560A7A" w:rsidP="00C6721A">
      <w:pPr>
        <w:spacing w:before="240"/>
        <w:ind w:firstLine="1411"/>
        <w:rPr>
          <w:rFonts w:ascii="TH SarabunIT๙" w:eastAsia="SimSun" w:hAnsi="TH SarabunIT๙" w:cs="TH SarabunIT๙"/>
          <w:color w:val="000000"/>
          <w:sz w:val="32"/>
          <w:szCs w:val="32"/>
          <w:lang w:eastAsia="zh-CN"/>
        </w:rPr>
      </w:pPr>
      <w:r>
        <w:rPr>
          <w:noProof/>
          <w:cs/>
        </w:rPr>
        <w:drawing>
          <wp:anchor distT="0" distB="0" distL="114300" distR="114300" simplePos="0" relativeHeight="251689472" behindDoc="1" locked="0" layoutInCell="1" allowOverlap="1" wp14:anchorId="48892ED9" wp14:editId="515EDBB5">
            <wp:simplePos x="0" y="0"/>
            <wp:positionH relativeFrom="column">
              <wp:posOffset>3906294</wp:posOffset>
            </wp:positionH>
            <wp:positionV relativeFrom="paragraph">
              <wp:posOffset>260667</wp:posOffset>
            </wp:positionV>
            <wp:extent cx="1061825" cy="1611213"/>
            <wp:effectExtent l="0" t="7938" r="0" b="0"/>
            <wp:wrapNone/>
            <wp:docPr id="132503671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53" t="27234" r="52155" b="15545"/>
                    <a:stretch/>
                  </pic:blipFill>
                  <pic:spPr bwMode="auto">
                    <a:xfrm rot="5400000">
                      <a:off x="0" y="0"/>
                      <a:ext cx="1061825" cy="161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2F5F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6A3B6773" wp14:editId="7F820C43">
                <wp:simplePos x="0" y="0"/>
                <wp:positionH relativeFrom="column">
                  <wp:posOffset>1085850</wp:posOffset>
                </wp:positionH>
                <wp:positionV relativeFrom="paragraph">
                  <wp:posOffset>7587615</wp:posOffset>
                </wp:positionV>
                <wp:extent cx="2933700" cy="585470"/>
                <wp:effectExtent l="0" t="0" r="0" b="5080"/>
                <wp:wrapNone/>
                <wp:docPr id="18077251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585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1CDB4" w14:textId="77777777" w:rsidR="002F2F5F" w:rsidRDefault="002F2F5F" w:rsidP="002F2F5F">
                            <w:pPr>
                              <w:ind w:left="720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นางนิธินันท์ คุณเอนก)</w:t>
                            </w:r>
                          </w:p>
                          <w:p w14:paraId="704D403D" w14:textId="77777777" w:rsidR="002F2F5F" w:rsidRPr="00505FD4" w:rsidRDefault="002F2F5F" w:rsidP="002F2F5F">
                            <w:pPr>
                              <w:ind w:left="567" w:hanging="567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เจ้าพนักงานธุรการชำนาญงาน</w:t>
                            </w:r>
                          </w:p>
                          <w:p w14:paraId="5EA659CC" w14:textId="77777777" w:rsidR="002F2F5F" w:rsidRDefault="002F2F5F" w:rsidP="002F2F5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B6773" id="Text Box 1" o:spid="_x0000_s1027" type="#_x0000_t202" style="position:absolute;left:0;text-align:left;margin-left:85.5pt;margin-top:597.45pt;width:231pt;height:46.1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" stroked="f">
                <v:textbox>
                  <w:txbxContent>
                    <w:p w14:paraId="2F51CDB4" w14:textId="77777777" w:rsidR="002F2F5F" w:rsidRDefault="002F2F5F" w:rsidP="002F2F5F">
                      <w:pPr>
                        <w:ind w:left="720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นางนิธินันท์ คุณเอนก)</w:t>
                      </w:r>
                    </w:p>
                    <w:p w14:paraId="704D403D" w14:textId="77777777" w:rsidR="002F2F5F" w:rsidRPr="00505FD4" w:rsidRDefault="002F2F5F" w:rsidP="002F2F5F">
                      <w:pPr>
                        <w:ind w:left="567" w:hanging="567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เจ้าพนักงานธุรการชำนาญงาน</w:t>
                      </w:r>
                    </w:p>
                    <w:p w14:paraId="5EA659CC" w14:textId="77777777" w:rsidR="002F2F5F" w:rsidRDefault="002F2F5F" w:rsidP="002F2F5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3F0C">
        <w:rPr>
          <w:rFonts w:ascii="TH SarabunIT๙" w:eastAsia="SimSun" w:hAnsi="TH SarabunIT๙" w:cs="TH SarabunIT๙"/>
          <w:noProof/>
          <w:color w:val="000000"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B00754" wp14:editId="19127EAA">
                <wp:simplePos x="0" y="0"/>
                <wp:positionH relativeFrom="column">
                  <wp:posOffset>3697605</wp:posOffset>
                </wp:positionH>
                <wp:positionV relativeFrom="paragraph">
                  <wp:posOffset>7325995</wp:posOffset>
                </wp:positionV>
                <wp:extent cx="3623310" cy="1118235"/>
                <wp:effectExtent l="0" t="0" r="0" b="5715"/>
                <wp:wrapNone/>
                <wp:docPr id="8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3310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08AE7C" w14:textId="77777777" w:rsidR="006C3F0C" w:rsidRDefault="006C3F0C" w:rsidP="006C3F0C">
                            <w:pPr>
                              <w:ind w:left="709" w:hanging="709"/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  </w:t>
                            </w:r>
                          </w:p>
                          <w:p w14:paraId="621A9719" w14:textId="77777777" w:rsidR="006C3F0C" w:rsidRPr="00F20588" w:rsidRDefault="006C3F0C" w:rsidP="006C3F0C">
                            <w:pPr>
                              <w:ind w:left="709" w:hanging="709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   </w:t>
                            </w:r>
                            <w:r w:rsidRPr="00F205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 w:rsidRPr="00F205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นายธิติพงศ์  สุภาพ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>)</w:t>
                            </w:r>
                          </w:p>
                          <w:p w14:paraId="312381EF" w14:textId="77777777" w:rsidR="006C3F0C" w:rsidRPr="00F20588" w:rsidRDefault="006C3F0C" w:rsidP="006C3F0C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F205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นักวิเคราะห์นโยบายและแผนชำนาญการ 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>รักษาราชการแทน</w:t>
                            </w:r>
                          </w:p>
                          <w:p w14:paraId="3A3C7E39" w14:textId="77777777" w:rsidR="006C3F0C" w:rsidRPr="00D71BBE" w:rsidRDefault="006C3F0C" w:rsidP="006C3F0C">
                            <w:pPr>
                              <w:ind w:left="709" w:hanging="709"/>
                              <w:rPr>
                                <w:rFonts w:ascii="TH SarabunPSK" w:hAnsi="TH SarabunPSK" w:cs="TH SarabunPSK"/>
                              </w:rPr>
                            </w:pP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  <w:r w:rsidRPr="00F205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ผู้อำนวยการกองสาธารณสุขและสิ่งแวดล้อม</w:t>
                            </w:r>
                            <w:r w:rsidRPr="00C2760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</w:t>
                            </w:r>
                            <w:r w:rsidRPr="00D71BBE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                                                                                     </w:t>
                            </w:r>
                            <w:r w:rsidRPr="00D71BB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  <w:p w14:paraId="3DC326BA" w14:textId="77777777" w:rsidR="006C3F0C" w:rsidRDefault="006C3F0C" w:rsidP="006C3F0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2B17522" w14:textId="77777777" w:rsidR="006C3F0C" w:rsidRPr="00581860" w:rsidRDefault="006C3F0C" w:rsidP="006C3F0C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00754" id="สี่เหลี่ยมผืนผ้า 1" o:spid="_x0000_s1028" style="position:absolute;left:0;text-align:left;margin-left:291.15pt;margin-top:576.85pt;width:285.3pt;height:88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" filled="f" stroked="f">
                <v:textbox>
                  <w:txbxContent>
                    <w:p w14:paraId="4208AE7C" w14:textId="77777777" w:rsidR="006C3F0C" w:rsidRDefault="006C3F0C" w:rsidP="006C3F0C">
                      <w:pPr>
                        <w:ind w:left="709" w:hanging="709"/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</w:rPr>
                        <w:t xml:space="preserve">  </w:t>
                      </w:r>
                    </w:p>
                    <w:p w14:paraId="621A9719" w14:textId="77777777" w:rsidR="006C3F0C" w:rsidRPr="00F20588" w:rsidRDefault="006C3F0C" w:rsidP="006C3F0C">
                      <w:pPr>
                        <w:ind w:left="709" w:hanging="709"/>
                        <w:rPr>
                          <w:rFonts w:ascii="TH SarabunIT๙" w:hAnsi="TH SarabunIT๙" w:cs="TH SarabunIT๙"/>
                        </w:rPr>
                      </w:pP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 xml:space="preserve">           </w:t>
                      </w:r>
                      <w:r w:rsidRPr="00F205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 xml:space="preserve">  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 w:rsidRPr="00F20588">
                        <w:rPr>
                          <w:rFonts w:ascii="TH SarabunIT๙" w:hAnsi="TH SarabunIT๙" w:cs="TH SarabunIT๙" w:hint="cs"/>
                          <w:cs/>
                        </w:rPr>
                        <w:t>นายธิติพงศ์  สุภาพ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>)</w:t>
                      </w:r>
                    </w:p>
                    <w:p w14:paraId="312381EF" w14:textId="77777777" w:rsidR="006C3F0C" w:rsidRPr="00F20588" w:rsidRDefault="006C3F0C" w:rsidP="006C3F0C">
                      <w:pPr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F20588">
                        <w:rPr>
                          <w:rFonts w:ascii="TH SarabunIT๙" w:hAnsi="TH SarabunIT๙" w:cs="TH SarabunIT๙" w:hint="cs"/>
                          <w:cs/>
                        </w:rPr>
                        <w:t xml:space="preserve">นักวิเคราะห์นโยบายและแผนชำนาญการ 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>รักษาราชการแทน</w:t>
                      </w:r>
                    </w:p>
                    <w:p w14:paraId="3A3C7E39" w14:textId="77777777" w:rsidR="006C3F0C" w:rsidRPr="00D71BBE" w:rsidRDefault="006C3F0C" w:rsidP="006C3F0C">
                      <w:pPr>
                        <w:ind w:left="709" w:hanging="709"/>
                        <w:rPr>
                          <w:rFonts w:ascii="TH SarabunPSK" w:hAnsi="TH SarabunPSK" w:cs="TH SarabunPSK"/>
                        </w:rPr>
                      </w:pP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  <w:r w:rsidRPr="00F205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 xml:space="preserve"> ผู้อำนวยการกองสาธารณสุขและสิ่งแวดล้อม</w:t>
                      </w:r>
                      <w:r w:rsidRPr="00C27607">
                        <w:rPr>
                          <w:rFonts w:ascii="TH SarabunIT๙" w:hAnsi="TH SarabunIT๙" w:cs="TH SarabunIT๙"/>
                          <w:cs/>
                        </w:rPr>
                        <w:t xml:space="preserve">        </w:t>
                      </w:r>
                      <w:r w:rsidRPr="00D71BBE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                                                                                     </w:t>
                      </w:r>
                      <w:r w:rsidRPr="00D71BBE"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  <w:p w14:paraId="3DC326BA" w14:textId="77777777" w:rsidR="006C3F0C" w:rsidRDefault="006C3F0C" w:rsidP="006C3F0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02B17522" w14:textId="77777777" w:rsidR="006C3F0C" w:rsidRPr="00581860" w:rsidRDefault="006C3F0C" w:rsidP="006C3F0C">
                      <w:pPr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F722F">
        <w:rPr>
          <w:rFonts w:ascii="TH SarabunIT๙" w:eastAsia="SimSun" w:hAnsi="TH SarabunIT๙" w:cs="TH SarabunIT๙" w:hint="cs"/>
          <w:color w:val="000000"/>
          <w:sz w:val="32"/>
          <w:szCs w:val="32"/>
          <w:cs/>
          <w:lang w:eastAsia="zh-CN"/>
        </w:rPr>
        <w:t xml:space="preserve">                      </w:t>
      </w:r>
    </w:p>
    <w:p w14:paraId="052A17A8" w14:textId="1BAA6C91" w:rsidR="00543E17" w:rsidRDefault="00543E17" w:rsidP="001010D0">
      <w:pPr>
        <w:tabs>
          <w:tab w:val="left" w:pos="426"/>
        </w:tabs>
        <w:rPr>
          <w:rFonts w:ascii="TH SarabunIT๙" w:eastAsia="Cordia New" w:hAnsi="TH SarabunIT๙" w:cs="TH SarabunIT๙"/>
          <w:sz w:val="32"/>
          <w:szCs w:val="32"/>
        </w:rPr>
      </w:pPr>
    </w:p>
    <w:p w14:paraId="7936A1A3" w14:textId="4869C800" w:rsidR="00543E17" w:rsidRDefault="00543E17" w:rsidP="001010D0">
      <w:pPr>
        <w:tabs>
          <w:tab w:val="left" w:pos="426"/>
        </w:tabs>
        <w:rPr>
          <w:rFonts w:ascii="TH SarabunIT๙" w:eastAsia="Cordia New" w:hAnsi="TH SarabunIT๙" w:cs="TH SarabunIT๙"/>
          <w:sz w:val="32"/>
          <w:szCs w:val="32"/>
        </w:rPr>
      </w:pPr>
    </w:p>
    <w:p w14:paraId="3FE3DE81" w14:textId="0FFADC45" w:rsidR="004E739A" w:rsidRDefault="004E739A" w:rsidP="001010D0">
      <w:pPr>
        <w:tabs>
          <w:tab w:val="left" w:pos="426"/>
        </w:tabs>
        <w:rPr>
          <w:rFonts w:ascii="TH SarabunIT๙" w:eastAsia="Cordia New" w:hAnsi="TH SarabunIT๙" w:cs="TH SarabunIT๙"/>
          <w:sz w:val="32"/>
          <w:szCs w:val="32"/>
        </w:rPr>
      </w:pPr>
    </w:p>
    <w:p w14:paraId="23DBD11C" w14:textId="628A18D3" w:rsidR="00543E17" w:rsidRDefault="00543E17" w:rsidP="001010D0">
      <w:pPr>
        <w:tabs>
          <w:tab w:val="left" w:pos="426"/>
        </w:tabs>
        <w:rPr>
          <w:rFonts w:ascii="TH SarabunIT๙" w:eastAsia="Cordia New" w:hAnsi="TH SarabunIT๙" w:cs="TH SarabunIT๙"/>
          <w:sz w:val="32"/>
          <w:szCs w:val="32"/>
        </w:rPr>
      </w:pPr>
    </w:p>
    <w:p w14:paraId="528F9773" w14:textId="1D2A775A" w:rsidR="0019273F" w:rsidRPr="0019273F" w:rsidRDefault="00560A7A" w:rsidP="0019273F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FEB201B" wp14:editId="42F27DDB">
                <wp:simplePos x="0" y="0"/>
                <wp:positionH relativeFrom="page">
                  <wp:posOffset>3803650</wp:posOffset>
                </wp:positionH>
                <wp:positionV relativeFrom="paragraph">
                  <wp:posOffset>53612</wp:posOffset>
                </wp:positionV>
                <wp:extent cx="3623310" cy="1118235"/>
                <wp:effectExtent l="0" t="0" r="0" b="5715"/>
                <wp:wrapNone/>
                <wp:docPr id="1281485555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3310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3F45AB" w14:textId="77777777" w:rsidR="002F2F5F" w:rsidRDefault="002F2F5F" w:rsidP="002F2F5F">
                            <w:pPr>
                              <w:ind w:left="709" w:hanging="709"/>
                              <w:rPr>
                                <w:rFonts w:ascii="TH NiramitIT๙" w:hAnsi="TH NiramitIT๙" w:cs="TH NiramitIT๙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cs/>
                              </w:rPr>
                              <w:t xml:space="preserve">  </w:t>
                            </w:r>
                          </w:p>
                          <w:p w14:paraId="136073E3" w14:textId="77777777" w:rsidR="002F2F5F" w:rsidRPr="002F2F5F" w:rsidRDefault="002F2F5F" w:rsidP="002F2F5F">
                            <w:pPr>
                              <w:ind w:left="709" w:hanging="70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   </w:t>
                            </w:r>
                            <w:r w:rsidRPr="00F2058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         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</w:t>
                            </w:r>
                            <w:r w:rsidRPr="00F20588">
                              <w:rPr>
                                <w:rFonts w:ascii="TH SarabunIT๙" w:hAnsi="TH SarabunIT๙" w:cs="TH SarabunIT๙"/>
                                <w:cs/>
                              </w:rPr>
                              <w:t>(</w:t>
                            </w: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นายธิติพงศ์  สุภาพ</w:t>
                            </w:r>
                            <w:r w:rsidRPr="002F2F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64A78DE" w14:textId="77777777" w:rsidR="002F2F5F" w:rsidRPr="002F2F5F" w:rsidRDefault="002F2F5F" w:rsidP="002F2F5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นักวิเคราะห์นโยบายและแผนชำนาญการ </w:t>
                            </w:r>
                            <w:r w:rsidRPr="002F2F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รักษาราชการแทน</w:t>
                            </w:r>
                          </w:p>
                          <w:p w14:paraId="220BDFB3" w14:textId="77777777" w:rsidR="002F2F5F" w:rsidRPr="00D71BBE" w:rsidRDefault="002F2F5F" w:rsidP="002F2F5F">
                            <w:pPr>
                              <w:ind w:left="709" w:hanging="709"/>
                              <w:rPr>
                                <w:rFonts w:ascii="TH SarabunPSK" w:hAnsi="TH SarabunPSK" w:cs="TH SarabunPSK"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F2F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ผู้อำนวยการกองสาธารณสุขและสิ่งแวดล้อม</w:t>
                            </w:r>
                            <w:r w:rsidRPr="00C27607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  </w:t>
                            </w:r>
                            <w:r w:rsidRPr="00D71BBE">
                              <w:rPr>
                                <w:rFonts w:ascii="TH SarabunPSK" w:hAnsi="TH SarabunPSK" w:cs="TH SarabunPSK"/>
                                <w:cs/>
                              </w:rPr>
                              <w:tab/>
                              <w:t xml:space="preserve">                                                                                     </w:t>
                            </w:r>
                            <w:r w:rsidRPr="00D71BBE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</w:t>
                            </w:r>
                          </w:p>
                          <w:p w14:paraId="3C91A407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3A4E7DC1" w14:textId="77777777" w:rsidR="002F2F5F" w:rsidRPr="00581860" w:rsidRDefault="002F2F5F" w:rsidP="002F2F5F">
                            <w:pPr>
                              <w:rPr>
                                <w:rFonts w:ascii="TH NiramitIT๙" w:hAnsi="TH NiramitIT๙" w:cs="TH Niramit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B201B" id="สี่เหลี่ยมผืนผ้า 3" o:spid="_x0000_s1029" style="position:absolute;margin-left:299.5pt;margin-top:4.2pt;width:285.3pt;height:88.05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" filled="f" stroked="f">
                <v:textbox>
                  <w:txbxContent>
                    <w:p w14:paraId="213F45AB" w14:textId="77777777" w:rsidR="002F2F5F" w:rsidRDefault="002F2F5F" w:rsidP="002F2F5F">
                      <w:pPr>
                        <w:ind w:left="709" w:hanging="709"/>
                        <w:rPr>
                          <w:rFonts w:ascii="TH NiramitIT๙" w:hAnsi="TH NiramitIT๙" w:cs="TH NiramitIT๙"/>
                        </w:rPr>
                      </w:pPr>
                      <w:r>
                        <w:rPr>
                          <w:rFonts w:ascii="TH NiramitIT๙" w:hAnsi="TH NiramitIT๙" w:cs="TH NiramitIT๙"/>
                          <w:cs/>
                        </w:rPr>
                        <w:t xml:space="preserve">  </w:t>
                      </w:r>
                    </w:p>
                    <w:p w14:paraId="136073E3" w14:textId="77777777" w:rsidR="002F2F5F" w:rsidRPr="002F2F5F" w:rsidRDefault="002F2F5F" w:rsidP="002F2F5F">
                      <w:pPr>
                        <w:ind w:left="709" w:hanging="70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 xml:space="preserve">           </w:t>
                      </w:r>
                      <w:r w:rsidRPr="00F20588"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         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 xml:space="preserve">  </w:t>
                      </w:r>
                      <w:r w:rsidRPr="00F20588">
                        <w:rPr>
                          <w:rFonts w:ascii="TH SarabunIT๙" w:hAnsi="TH SarabunIT๙" w:cs="TH SarabunIT๙"/>
                          <w:cs/>
                        </w:rPr>
                        <w:t>(</w:t>
                      </w: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นายธิติพงศ์  สุภาพ</w:t>
                      </w:r>
                      <w:r w:rsidRPr="002F2F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64A78DE" w14:textId="77777777" w:rsidR="002F2F5F" w:rsidRPr="002F2F5F" w:rsidRDefault="002F2F5F" w:rsidP="002F2F5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นักวิเคราะห์นโยบายและแผนชำนาญการ </w:t>
                      </w:r>
                      <w:r w:rsidRPr="002F2F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รักษาราชการแทน</w:t>
                      </w:r>
                    </w:p>
                    <w:p w14:paraId="220BDFB3" w14:textId="77777777" w:rsidR="002F2F5F" w:rsidRPr="00D71BBE" w:rsidRDefault="002F2F5F" w:rsidP="002F2F5F">
                      <w:pPr>
                        <w:ind w:left="709" w:hanging="709"/>
                        <w:rPr>
                          <w:rFonts w:ascii="TH SarabunPSK" w:hAnsi="TH SarabunPSK" w:cs="TH SarabunPSK"/>
                        </w:rPr>
                      </w:pPr>
                      <w:r w:rsidRPr="002F2F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 </w:t>
                      </w: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F2F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ผู้อำนวยการกองสาธารณสุขและสิ่งแวดล้อม</w:t>
                      </w:r>
                      <w:r w:rsidRPr="00C27607">
                        <w:rPr>
                          <w:rFonts w:ascii="TH SarabunIT๙" w:hAnsi="TH SarabunIT๙" w:cs="TH SarabunIT๙"/>
                          <w:cs/>
                        </w:rPr>
                        <w:t xml:space="preserve">        </w:t>
                      </w:r>
                      <w:r w:rsidRPr="00D71BBE">
                        <w:rPr>
                          <w:rFonts w:ascii="TH SarabunPSK" w:hAnsi="TH SarabunPSK" w:cs="TH SarabunPSK"/>
                          <w:cs/>
                        </w:rPr>
                        <w:tab/>
                        <w:t xml:space="preserve">                                                                                     </w:t>
                      </w:r>
                      <w:r w:rsidRPr="00D71BBE">
                        <w:rPr>
                          <w:rFonts w:ascii="TH SarabunPSK" w:hAnsi="TH SarabunPSK" w:cs="TH SarabunPSK" w:hint="cs"/>
                          <w:cs/>
                        </w:rPr>
                        <w:t xml:space="preserve">    </w:t>
                      </w:r>
                    </w:p>
                    <w:p w14:paraId="3C91A407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3A4E7DC1" w14:textId="77777777" w:rsidR="002F2F5F" w:rsidRPr="00581860" w:rsidRDefault="002F2F5F" w:rsidP="002F2F5F">
                      <w:pPr>
                        <w:rPr>
                          <w:rFonts w:ascii="TH NiramitIT๙" w:hAnsi="TH NiramitIT๙" w:cs="TH NiramitIT๙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69B1F961" w14:textId="33A765D2" w:rsidR="0019273F" w:rsidRPr="0019273F" w:rsidRDefault="0019273F" w:rsidP="0019273F">
      <w:pPr>
        <w:rPr>
          <w:rFonts w:ascii="TH SarabunIT๙" w:eastAsia="Cordia New" w:hAnsi="TH SarabunIT๙" w:cs="TH SarabunIT๙"/>
          <w:sz w:val="32"/>
          <w:szCs w:val="32"/>
        </w:rPr>
      </w:pPr>
    </w:p>
    <w:p w14:paraId="6BB8FFF0" w14:textId="69B7F159" w:rsidR="0019273F" w:rsidRPr="0019273F" w:rsidRDefault="0019273F" w:rsidP="0019273F">
      <w:pPr>
        <w:rPr>
          <w:rFonts w:ascii="TH SarabunIT๙" w:eastAsia="Cordia New" w:hAnsi="TH SarabunIT๙" w:cs="TH SarabunIT๙"/>
          <w:sz w:val="32"/>
          <w:szCs w:val="32"/>
        </w:rPr>
      </w:pPr>
    </w:p>
    <w:p w14:paraId="333F8423" w14:textId="0A67284A" w:rsidR="0019273F" w:rsidRPr="0019273F" w:rsidRDefault="0019273F" w:rsidP="0019273F">
      <w:pPr>
        <w:rPr>
          <w:rFonts w:ascii="TH SarabunIT๙" w:eastAsia="Cordia New" w:hAnsi="TH SarabunIT๙" w:cs="TH SarabunIT๙"/>
          <w:sz w:val="32"/>
          <w:szCs w:val="32"/>
        </w:rPr>
      </w:pPr>
    </w:p>
    <w:p w14:paraId="139EC206" w14:textId="4BF63490" w:rsidR="006F0497" w:rsidRDefault="006F0497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870F6B9" w14:textId="269DA1BE" w:rsidR="00006ED3" w:rsidRDefault="00006ED3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36DD72B" w14:textId="059A8809" w:rsidR="00006ED3" w:rsidRDefault="00560A7A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232" behindDoc="1" locked="0" layoutInCell="1" allowOverlap="1" wp14:anchorId="3528DDB5" wp14:editId="796119B6">
                <wp:simplePos x="0" y="0"/>
                <wp:positionH relativeFrom="margin">
                  <wp:posOffset>201022</wp:posOffset>
                </wp:positionH>
                <wp:positionV relativeFrom="paragraph">
                  <wp:posOffset>4990</wp:posOffset>
                </wp:positionV>
                <wp:extent cx="2933700" cy="1692275"/>
                <wp:effectExtent l="0" t="0" r="0" b="3175"/>
                <wp:wrapNone/>
                <wp:docPr id="1878040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69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0E175" w14:textId="77777777" w:rsidR="002F2F5F" w:rsidRPr="00E47B98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เรียน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นายก อบต.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เขาชะเมา</w:t>
                            </w:r>
                          </w:p>
                          <w:p w14:paraId="41661095" w14:textId="37D20196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เพื่อโปรดทราบ</w:t>
                            </w:r>
                          </w:p>
                          <w:p w14:paraId="0396FE1F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29FA482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124C6906" w14:textId="77777777" w:rsidR="00D727E6" w:rsidRPr="00E47B98" w:rsidRDefault="00D727E6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176E060" w14:textId="77777777" w:rsidR="002F2F5F" w:rsidRP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2F2F5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นางสาวพจนารถ  ทรัพย์ประเสริฐ</w:t>
                            </w:r>
                            <w:r w:rsidRPr="002F2F5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88A91D9" w14:textId="77777777" w:rsidR="002F2F5F" w:rsidRP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ปลัดองค์การบริหารส่วนตำบล</w:t>
                            </w:r>
                            <w:r w:rsidRPr="002F2F5F">
                              <w:rPr>
                                <w:rFonts w:ascii="TH SarabunIT๙" w:hAnsi="TH SarabunIT๙" w:cs="TH SarabunIT๙" w:hint="cs"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เขาชะเมา</w:t>
                            </w:r>
                          </w:p>
                          <w:p w14:paraId="7BADC64B" w14:textId="77777777" w:rsidR="002F2F5F" w:rsidRDefault="002F2F5F" w:rsidP="002F2F5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8DDB5" id="_x0000_s1030" type="#_x0000_t202" style="position:absolute;left:0;text-align:left;margin-left:15.85pt;margin-top:.4pt;width:231pt;height:133.25pt;z-index:-25163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" stroked="f">
                <v:textbox>
                  <w:txbxContent>
                    <w:p w14:paraId="2DD0E175" w14:textId="77777777" w:rsidR="002F2F5F" w:rsidRPr="00E47B98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เรียน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นายก อบต.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เขาชะเมา</w:t>
                      </w:r>
                    </w:p>
                    <w:p w14:paraId="41661095" w14:textId="37D20196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เพื่อโปรดทราบ</w:t>
                      </w:r>
                    </w:p>
                    <w:p w14:paraId="0396FE1F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529FA482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124C6906" w14:textId="77777777" w:rsidR="00D727E6" w:rsidRPr="00E47B98" w:rsidRDefault="00D727E6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5176E060" w14:textId="77777777" w:rsidR="002F2F5F" w:rsidRP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 w:rsidRPr="002F2F5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(</w:t>
                      </w:r>
                      <w:r w:rsidRPr="002F2F5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นางสาวพจนารถ  ทรัพย์ประเสริฐ</w:t>
                      </w:r>
                      <w:r w:rsidRPr="002F2F5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88A91D9" w14:textId="77777777" w:rsidR="002F2F5F" w:rsidRP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</w:rPr>
                      </w:pPr>
                      <w:r w:rsidRPr="002F2F5F">
                        <w:rPr>
                          <w:rFonts w:ascii="TH SarabunIT๙" w:hAnsi="TH SarabunIT๙" w:cs="TH SarabunIT๙"/>
                          <w:color w:val="000000"/>
                          <w:sz w:val="32"/>
                          <w:szCs w:val="32"/>
                          <w:cs/>
                        </w:rPr>
                        <w:t>ปลัดองค์การบริหารส่วนตำบล</w:t>
                      </w:r>
                      <w:r w:rsidRPr="002F2F5F">
                        <w:rPr>
                          <w:rFonts w:ascii="TH SarabunIT๙" w:hAnsi="TH SarabunIT๙" w:cs="TH SarabunIT๙" w:hint="cs"/>
                          <w:color w:val="000000"/>
                          <w:sz w:val="32"/>
                          <w:szCs w:val="32"/>
                          <w:cs/>
                        </w:rPr>
                        <w:t>เขาชะเมา</w:t>
                      </w:r>
                    </w:p>
                    <w:p w14:paraId="7BADC64B" w14:textId="77777777" w:rsidR="002F2F5F" w:rsidRDefault="002F2F5F" w:rsidP="002F2F5F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51F7D1" w14:textId="78EFA77D" w:rsidR="00006ED3" w:rsidRDefault="00006ED3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D856B4" w14:textId="4866AC9A" w:rsidR="00006ED3" w:rsidRDefault="00560A7A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7424" behindDoc="1" locked="0" layoutInCell="1" allowOverlap="1" wp14:anchorId="1EA24B3C" wp14:editId="6B6E3483">
            <wp:simplePos x="0" y="0"/>
            <wp:positionH relativeFrom="column">
              <wp:posOffset>1150983</wp:posOffset>
            </wp:positionH>
            <wp:positionV relativeFrom="paragraph">
              <wp:posOffset>101872</wp:posOffset>
            </wp:positionV>
            <wp:extent cx="1277567" cy="490855"/>
            <wp:effectExtent l="0" t="0" r="0" b="4445"/>
            <wp:wrapNone/>
            <wp:docPr id="385363623" name="รูปภาพ 385363623" descr="C:\Users\Adminiusers\Desktop\95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users\Desktop\95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35815" b="43142" l="30625" r="58021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0" t="32668" r="25933" b="56408"/>
                    <a:stretch/>
                  </pic:blipFill>
                  <pic:spPr bwMode="auto">
                    <a:xfrm>
                      <a:off x="0" y="0"/>
                      <a:ext cx="1277567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920AF4" w14:textId="522E7D19" w:rsidR="00851A79" w:rsidRDefault="00851A79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AABF4A" w14:textId="25F86C09" w:rsidR="00851A79" w:rsidRDefault="00D60A6D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88448" behindDoc="1" locked="0" layoutInCell="1" allowOverlap="1" wp14:anchorId="30BE0B42" wp14:editId="376298FD">
            <wp:simplePos x="0" y="0"/>
            <wp:positionH relativeFrom="column">
              <wp:posOffset>4034790</wp:posOffset>
            </wp:positionH>
            <wp:positionV relativeFrom="paragraph">
              <wp:posOffset>163830</wp:posOffset>
            </wp:positionV>
            <wp:extent cx="1720850" cy="931545"/>
            <wp:effectExtent l="0" t="0" r="0" b="1905"/>
            <wp:wrapNone/>
            <wp:docPr id="418126837" name="รูปภาพ 418126837" descr="C:\Users\Adminiusers\Desktop\95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users\Desktop\957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49179" b="65182" l="29271" r="568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7" t="46428" r="19776" b="36450"/>
                    <a:stretch/>
                  </pic:blipFill>
                  <pic:spPr bwMode="auto">
                    <a:xfrm>
                      <a:off x="0" y="0"/>
                      <a:ext cx="172085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EF56E" w14:textId="305A4E74" w:rsidR="00851A79" w:rsidRDefault="00851A79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9386EFF" w14:textId="79FC7F8A" w:rsidR="00851A79" w:rsidRDefault="00851A79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7B7ADB" w14:textId="66B5CDBD" w:rsidR="00851A79" w:rsidRDefault="00D60A6D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4F3CBCCE" wp14:editId="248007A4">
                <wp:simplePos x="0" y="0"/>
                <wp:positionH relativeFrom="column">
                  <wp:posOffset>3161665</wp:posOffset>
                </wp:positionH>
                <wp:positionV relativeFrom="paragraph">
                  <wp:posOffset>236855</wp:posOffset>
                </wp:positionV>
                <wp:extent cx="2933700" cy="585470"/>
                <wp:effectExtent l="0" t="0" r="0" b="5080"/>
                <wp:wrapNone/>
                <wp:docPr id="4027986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585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54AB5" w14:textId="4B6F1380" w:rsidR="002F2F5F" w:rsidRPr="002F2F5F" w:rsidRDefault="002F2F5F" w:rsidP="002F2F5F">
                            <w:pPr>
                              <w:ind w:left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(นายสมพร พันธ์เฉลิมชัย)</w:t>
                            </w:r>
                          </w:p>
                          <w:p w14:paraId="34FFC8B6" w14:textId="05C71E14" w:rsidR="002F2F5F" w:rsidRPr="002F2F5F" w:rsidRDefault="002F2F5F" w:rsidP="002F2F5F">
                            <w:pPr>
                              <w:ind w:left="567" w:hanging="567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2F2F5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นายกองค์การบริหารส่วนตำบลเขาชะเมา</w:t>
                            </w:r>
                          </w:p>
                          <w:p w14:paraId="53C3C87B" w14:textId="77777777" w:rsidR="002F2F5F" w:rsidRDefault="002F2F5F" w:rsidP="002F2F5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CBCCE" id="_x0000_s1031" type="#_x0000_t202" style="position:absolute;left:0;text-align:left;margin-left:248.95pt;margin-top:18.65pt;width:231pt;height:46.1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" stroked="f">
                <v:textbox>
                  <w:txbxContent>
                    <w:p w14:paraId="3BB54AB5" w14:textId="4B6F1380" w:rsidR="002F2F5F" w:rsidRPr="002F2F5F" w:rsidRDefault="002F2F5F" w:rsidP="002F2F5F">
                      <w:pPr>
                        <w:ind w:left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(นายสมพร พันธ์เฉลิมชัย)</w:t>
                      </w:r>
                    </w:p>
                    <w:p w14:paraId="34FFC8B6" w14:textId="05C71E14" w:rsidR="002F2F5F" w:rsidRPr="002F2F5F" w:rsidRDefault="002F2F5F" w:rsidP="002F2F5F">
                      <w:pPr>
                        <w:ind w:left="567" w:hanging="567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2F2F5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นายกองค์การบริหารส่วนตำบลเขาชะเมา</w:t>
                      </w:r>
                    </w:p>
                    <w:p w14:paraId="53C3C87B" w14:textId="77777777" w:rsidR="002F2F5F" w:rsidRDefault="002F2F5F" w:rsidP="002F2F5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F702E5" w14:textId="77777777" w:rsidR="00851A79" w:rsidRDefault="00851A79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3F51058" w14:textId="77777777" w:rsidR="00851A79" w:rsidRDefault="00851A79" w:rsidP="00B61FF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382885" w14:textId="77777777" w:rsidR="006F2A62" w:rsidRDefault="006F2A62" w:rsidP="00B61FF6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32021737" w14:textId="77777777" w:rsidR="006F2A62" w:rsidRDefault="006F2A62" w:rsidP="00B61FF6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14:paraId="7ADA7F4C" w14:textId="06BD22D0" w:rsidR="000A5B75" w:rsidRDefault="00C87129" w:rsidP="000A5B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1. </w:t>
      </w:r>
      <w:r w:rsidR="000A5B75" w:rsidRPr="000A5B75">
        <w:rPr>
          <w:rFonts w:ascii="TH SarabunIT๙" w:hAnsi="TH SarabunIT๙" w:cs="TH SarabunIT๙"/>
          <w:sz w:val="32"/>
          <w:szCs w:val="32"/>
          <w:cs/>
        </w:rPr>
        <w:t>กิจกรรมรณรงค์การลดใช้ถุงพลาสติก กล่องโฟม</w:t>
      </w:r>
      <w:r w:rsidR="000A5B75" w:rsidRPr="000A5B75">
        <w:rPr>
          <w:rFonts w:ascii="TH SarabunIT๙" w:hAnsi="TH SarabunIT๙" w:cs="TH SarabunIT๙"/>
          <w:sz w:val="32"/>
          <w:szCs w:val="32"/>
        </w:rPr>
        <w:t xml:space="preserve"> </w:t>
      </w:r>
      <w:r w:rsidR="000A5B75" w:rsidRPr="000A5B75">
        <w:rPr>
          <w:rFonts w:ascii="TH SarabunIT๙" w:hAnsi="TH SarabunIT๙" w:cs="TH SarabunIT๙"/>
          <w:sz w:val="32"/>
          <w:szCs w:val="32"/>
          <w:cs/>
        </w:rPr>
        <w:t>โดยการหันมาใช้ถุงผ้า กล่องข้าว และแก้วน้ำ</w:t>
      </w:r>
    </w:p>
    <w:p w14:paraId="06DDC5B4" w14:textId="17E09525" w:rsidR="00C87129" w:rsidRDefault="00FE51B3" w:rsidP="000A5B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92544" behindDoc="0" locked="0" layoutInCell="1" allowOverlap="1" wp14:anchorId="22112AC9" wp14:editId="60AAB166">
            <wp:simplePos x="0" y="0"/>
            <wp:positionH relativeFrom="margin">
              <wp:posOffset>2973705</wp:posOffset>
            </wp:positionH>
            <wp:positionV relativeFrom="margin">
              <wp:posOffset>441960</wp:posOffset>
            </wp:positionV>
            <wp:extent cx="3046095" cy="1686560"/>
            <wp:effectExtent l="0" t="0" r="1905" b="8890"/>
            <wp:wrapSquare wrapText="bothSides"/>
            <wp:docPr id="88427508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75088" name="รูปภาพ 88427508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095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93568" behindDoc="0" locked="0" layoutInCell="1" allowOverlap="1" wp14:anchorId="056B060B" wp14:editId="5943F207">
            <wp:simplePos x="0" y="0"/>
            <wp:positionH relativeFrom="margin">
              <wp:posOffset>-170815</wp:posOffset>
            </wp:positionH>
            <wp:positionV relativeFrom="margin">
              <wp:posOffset>472440</wp:posOffset>
            </wp:positionV>
            <wp:extent cx="2692400" cy="1686560"/>
            <wp:effectExtent l="0" t="0" r="0" b="8890"/>
            <wp:wrapSquare wrapText="bothSides"/>
            <wp:docPr id="107244306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443067" name="รูปภาพ 107244306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54FDE" w14:textId="76665216" w:rsidR="00C87129" w:rsidRDefault="007870EF" w:rsidP="000A5B7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700736" behindDoc="0" locked="0" layoutInCell="1" allowOverlap="1" wp14:anchorId="432606B9" wp14:editId="4E6815D2">
            <wp:simplePos x="0" y="0"/>
            <wp:positionH relativeFrom="margin">
              <wp:posOffset>3039110</wp:posOffset>
            </wp:positionH>
            <wp:positionV relativeFrom="margin">
              <wp:posOffset>2362200</wp:posOffset>
            </wp:positionV>
            <wp:extent cx="2980055" cy="1899285"/>
            <wp:effectExtent l="0" t="0" r="0" b="5715"/>
            <wp:wrapSquare wrapText="bothSides"/>
            <wp:docPr id="41740750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407505" name="รูปภาพ 417407505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7" b="26853"/>
                    <a:stretch/>
                  </pic:blipFill>
                  <pic:spPr bwMode="auto">
                    <a:xfrm>
                      <a:off x="0" y="0"/>
                      <a:ext cx="2980055" cy="189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96640" behindDoc="0" locked="0" layoutInCell="1" allowOverlap="1" wp14:anchorId="4C6C5327" wp14:editId="6D256A91">
            <wp:simplePos x="0" y="0"/>
            <wp:positionH relativeFrom="margin">
              <wp:posOffset>-170815</wp:posOffset>
            </wp:positionH>
            <wp:positionV relativeFrom="margin">
              <wp:posOffset>2428240</wp:posOffset>
            </wp:positionV>
            <wp:extent cx="2687955" cy="1772920"/>
            <wp:effectExtent l="0" t="0" r="0" b="0"/>
            <wp:wrapSquare wrapText="bothSides"/>
            <wp:docPr id="159245646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581674" name="รูปภาพ 35658167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955" cy="177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67E38" w14:textId="4C195BB6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73B0F48D" w14:textId="295BD580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0B0454CD" w14:textId="72A46EB1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6F20BC02" w14:textId="4A74E8BA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16DE1EDF" w14:textId="4E10D76D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2553276C" w14:textId="1EE3AD5E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0AB9A01C" w14:textId="63BB9D1C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2DB31ADC" w14:textId="5EE89722" w:rsidR="00C87129" w:rsidRDefault="00C87129" w:rsidP="000A5B75">
      <w:pPr>
        <w:rPr>
          <w:rFonts w:ascii="TH SarabunIT๙" w:hAnsi="TH SarabunIT๙" w:cs="TH SarabunIT๙" w:hint="cs"/>
          <w:sz w:val="32"/>
          <w:szCs w:val="32"/>
        </w:rPr>
      </w:pPr>
    </w:p>
    <w:p w14:paraId="454553F3" w14:textId="58D4CFEC" w:rsidR="00C87129" w:rsidRDefault="00C87129" w:rsidP="000A5B75">
      <w:pPr>
        <w:rPr>
          <w:rFonts w:ascii="TH SarabunIT๙" w:hAnsi="TH SarabunIT๙" w:cs="TH SarabunIT๙"/>
          <w:sz w:val="32"/>
          <w:szCs w:val="32"/>
        </w:rPr>
      </w:pPr>
    </w:p>
    <w:p w14:paraId="4A17B754" w14:textId="3CB48CED" w:rsidR="00C87129" w:rsidRDefault="00FE51B3" w:rsidP="00FE51B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E51B3">
        <w:rPr>
          <w:rFonts w:ascii="TH SarabunIT๙" w:hAnsi="TH SarabunIT๙" w:cs="TH SarabunIT๙"/>
          <w:sz w:val="32"/>
          <w:szCs w:val="32"/>
          <w:cs/>
        </w:rPr>
        <w:t>. กิจกรรมรณรงค์ส่งเสริมให้ประชาชนเลือกซื้อผลิตภัณฑ์ที่เป็นมิตรกับสิ่งแวดล้อม</w:t>
      </w:r>
      <w:r w:rsidRPr="00FE51B3">
        <w:rPr>
          <w:rFonts w:ascii="TH SarabunIT๙" w:hAnsi="TH SarabunIT๙" w:cs="TH SarabunIT๙"/>
          <w:sz w:val="32"/>
          <w:szCs w:val="32"/>
        </w:rPr>
        <w:t xml:space="preserve"> </w:t>
      </w:r>
      <w:r w:rsidRPr="00FE51B3">
        <w:rPr>
          <w:rFonts w:ascii="TH SarabunIT๙" w:hAnsi="TH SarabunIT๙" w:cs="TH SarabunIT๙"/>
          <w:sz w:val="32"/>
          <w:szCs w:val="32"/>
          <w:cs/>
        </w:rPr>
        <w:t xml:space="preserve">โดยประชาชน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FE51B3">
        <w:rPr>
          <w:rFonts w:ascii="TH SarabunIT๙" w:hAnsi="TH SarabunIT๙" w:cs="TH SarabunIT๙"/>
          <w:sz w:val="32"/>
          <w:szCs w:val="32"/>
          <w:cs/>
        </w:rPr>
        <w:t>และสำนักงานมีการเลือกซื้อสินค้าที่เป็นมิตรกับสิ่งแวดล้อม และมีมาตรฐานการรับรอง</w:t>
      </w:r>
    </w:p>
    <w:p w14:paraId="4D17CF39" w14:textId="43254705" w:rsidR="00FE51B3" w:rsidRDefault="005A498A" w:rsidP="00FE51B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97664" behindDoc="0" locked="0" layoutInCell="1" allowOverlap="1" wp14:anchorId="31A6E997" wp14:editId="7DAC11A3">
            <wp:simplePos x="0" y="0"/>
            <wp:positionH relativeFrom="margin">
              <wp:posOffset>489585</wp:posOffset>
            </wp:positionH>
            <wp:positionV relativeFrom="margin">
              <wp:posOffset>5090160</wp:posOffset>
            </wp:positionV>
            <wp:extent cx="2586355" cy="1320800"/>
            <wp:effectExtent l="0" t="0" r="4445" b="0"/>
            <wp:wrapSquare wrapText="bothSides"/>
            <wp:docPr id="45791166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911662" name="รูปภาพ 45791166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48"/>
                    <a:stretch/>
                  </pic:blipFill>
                  <pic:spPr bwMode="auto">
                    <a:xfrm>
                      <a:off x="0" y="0"/>
                      <a:ext cx="2586355" cy="132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99712" behindDoc="0" locked="0" layoutInCell="1" allowOverlap="1" wp14:anchorId="1BBDCA45" wp14:editId="5E731FE8">
            <wp:simplePos x="0" y="0"/>
            <wp:positionH relativeFrom="margin">
              <wp:posOffset>4004945</wp:posOffset>
            </wp:positionH>
            <wp:positionV relativeFrom="margin">
              <wp:posOffset>5049520</wp:posOffset>
            </wp:positionV>
            <wp:extent cx="1713865" cy="3921760"/>
            <wp:effectExtent l="0" t="0" r="635" b="2540"/>
            <wp:wrapSquare wrapText="bothSides"/>
            <wp:docPr id="192989910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899109" name="รูปภาพ 1929899109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9" t="6911" r="20037" b="7214"/>
                    <a:stretch/>
                  </pic:blipFill>
                  <pic:spPr bwMode="auto">
                    <a:xfrm>
                      <a:off x="0" y="0"/>
                      <a:ext cx="1713865" cy="3921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4DC5B" w14:textId="1B160B5D" w:rsidR="00FE51B3" w:rsidRPr="00FE51B3" w:rsidRDefault="00FE51B3" w:rsidP="00FE51B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42FF704" w14:textId="4EC2137A" w:rsidR="00C87129" w:rsidRDefault="00C87129" w:rsidP="00FE51B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0A38B5E0" w14:textId="7B1939DE" w:rsidR="006F2A62" w:rsidRDefault="006F2A62" w:rsidP="00851A79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14:paraId="219F2572" w14:textId="385F3C26" w:rsidR="006F2A62" w:rsidRDefault="006F2A62" w:rsidP="00851A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D14EA2" w14:textId="6F234590" w:rsidR="00C87129" w:rsidRPr="006F2A62" w:rsidRDefault="00C87129" w:rsidP="00C87129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52790B68" w14:textId="5ACE4A5D" w:rsidR="00851A79" w:rsidRDefault="00851A79" w:rsidP="00851A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EBFDF5" w14:textId="49606025" w:rsidR="00851A79" w:rsidRPr="00851A79" w:rsidRDefault="005A498A" w:rsidP="00851A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98688" behindDoc="0" locked="0" layoutInCell="1" allowOverlap="1" wp14:anchorId="0E795E3D" wp14:editId="7973BA0B">
            <wp:simplePos x="0" y="0"/>
            <wp:positionH relativeFrom="margin">
              <wp:posOffset>784225</wp:posOffset>
            </wp:positionH>
            <wp:positionV relativeFrom="margin">
              <wp:posOffset>6715760</wp:posOffset>
            </wp:positionV>
            <wp:extent cx="2041525" cy="2255520"/>
            <wp:effectExtent l="0" t="0" r="0" b="0"/>
            <wp:wrapSquare wrapText="bothSides"/>
            <wp:docPr id="628772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7724" name="รูปภาพ 6287724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22" b="15328"/>
                    <a:stretch/>
                  </pic:blipFill>
                  <pic:spPr bwMode="auto">
                    <a:xfrm>
                      <a:off x="0" y="0"/>
                      <a:ext cx="2041525" cy="2255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1467A" w14:textId="564AF6E7" w:rsidR="000B5011" w:rsidRDefault="000B5011" w:rsidP="0019273F">
      <w:pPr>
        <w:tabs>
          <w:tab w:val="left" w:pos="2352"/>
        </w:tabs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7956894B" w14:textId="790E4DD9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A30919C" w14:textId="75437300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7723666" w14:textId="06305206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3506ADFC" w14:textId="5A7DC055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410F6A3" w14:textId="5E116861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5E5B3B0E" w14:textId="422DA6B3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3738B59" w14:textId="0AB44A8B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0632831" w14:textId="3E29C64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632D327" w14:textId="62D07A0B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9682295" w14:textId="00CF2D51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37664300" w14:textId="536909C5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5114CDB1" w14:textId="20D12D8D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4B5BE893" w14:textId="21ED5F28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4045D075" w14:textId="21238523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72181E3" w14:textId="1044F10E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18AD472" w14:textId="54C40273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3A1FC90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CA707D9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138587F4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D0FA963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5CFF1E0F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712278FC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54208754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02AED4EF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0AB0F149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4CC0A636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3EBCD36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0CC307BF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55BF37EC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C4BBA8A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59BBDDA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0478BAAA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0DD7E5CC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06538BA6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3C3AC61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28E493CB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6D689B8F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5A0ECC30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449719CC" w14:textId="77777777" w:rsidR="002F2F5F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</w:p>
    <w:p w14:paraId="387998ED" w14:textId="396D7C8E" w:rsidR="000B5011" w:rsidRDefault="002F2F5F" w:rsidP="000B5011">
      <w:pPr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C3D5847" wp14:editId="06B3C3DC">
                <wp:simplePos x="0" y="0"/>
                <wp:positionH relativeFrom="column">
                  <wp:posOffset>4187825</wp:posOffset>
                </wp:positionH>
                <wp:positionV relativeFrom="paragraph">
                  <wp:posOffset>9356090</wp:posOffset>
                </wp:positionV>
                <wp:extent cx="2828290" cy="669290"/>
                <wp:effectExtent l="12065" t="12700" r="7620" b="13335"/>
                <wp:wrapNone/>
                <wp:docPr id="5632019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97AB5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(นายสมพร พันธ์เฉลิมชัย)</w:t>
                            </w:r>
                          </w:p>
                          <w:p w14:paraId="2D854620" w14:textId="77777777" w:rsidR="002F2F5F" w:rsidRPr="00BB645D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นายกองค์การบริหารส่วนตำบลเขาชะเมา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D5847" id="Text Box 7" o:spid="_x0000_s1032" type="#_x0000_t202" style="position:absolute;margin-left:329.75pt;margin-top:736.7pt;width:222.7pt;height:5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" strokecolor="white">
                <v:textbox>
                  <w:txbxContent>
                    <w:p w14:paraId="35197AB5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(นายสมพร พันธ์เฉลิมชัย)</w:t>
                      </w:r>
                    </w:p>
                    <w:p w14:paraId="2D854620" w14:textId="77777777" w:rsidR="002F2F5F" w:rsidRPr="00BB645D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นายกองค์การบริหารส่วนตำบลเขาชะเมา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C3D5847" wp14:editId="254B3957">
                <wp:simplePos x="0" y="0"/>
                <wp:positionH relativeFrom="column">
                  <wp:posOffset>4187825</wp:posOffset>
                </wp:positionH>
                <wp:positionV relativeFrom="paragraph">
                  <wp:posOffset>9356090</wp:posOffset>
                </wp:positionV>
                <wp:extent cx="2828290" cy="669290"/>
                <wp:effectExtent l="0" t="0" r="10160" b="16510"/>
                <wp:wrapNone/>
                <wp:docPr id="15374780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669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0613E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(นายสมพร พันธ์เฉลิมชัย)</w:t>
                            </w:r>
                          </w:p>
                          <w:p w14:paraId="393F536D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นายกองค์การบริหารส่วนตำบลเขาชะเมา</w:t>
                            </w:r>
                          </w:p>
                          <w:p w14:paraId="1FEC86A9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B7667C8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643D52C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FEA2A4B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346F0ADE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A957EBE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2C21582E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AFB98A7" w14:textId="77777777" w:rsidR="002F2F5F" w:rsidRPr="00BB645D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D5847" id="Text Box 6" o:spid="_x0000_s1033" type="#_x0000_t202" style="position:absolute;margin-left:329.75pt;margin-top:736.7pt;width:222.7pt;height:52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" strokecolor="white">
                <v:textbox>
                  <w:txbxContent>
                    <w:p w14:paraId="1420613E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(นายสมพร พันธ์เฉลิมชัย)</w:t>
                      </w:r>
                    </w:p>
                    <w:p w14:paraId="393F536D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นายกองค์การบริหารส่วนตำบลเขาชะเมา</w:t>
                      </w:r>
                    </w:p>
                    <w:p w14:paraId="1FEC86A9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4B7667C8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5643D52C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0FEA2A4B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346F0ADE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6A957EBE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2C21582E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4AFB98A7" w14:textId="77777777" w:rsidR="002F2F5F" w:rsidRPr="00BB645D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FC9719" wp14:editId="3F3AADA1">
                <wp:simplePos x="0" y="0"/>
                <wp:positionH relativeFrom="column">
                  <wp:posOffset>832485</wp:posOffset>
                </wp:positionH>
                <wp:positionV relativeFrom="paragraph">
                  <wp:posOffset>8360410</wp:posOffset>
                </wp:positionV>
                <wp:extent cx="3113405" cy="1445260"/>
                <wp:effectExtent l="0" t="0" r="0" b="2540"/>
                <wp:wrapNone/>
                <wp:docPr id="36115027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405" cy="144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8775A" w14:textId="77777777" w:rsidR="002F2F5F" w:rsidRPr="00E47B98" w:rsidRDefault="002F2F5F" w:rsidP="002F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เรียน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นายก อบต.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เขาชะเมา</w:t>
                            </w:r>
                          </w:p>
                          <w:p w14:paraId="70A78445" w14:textId="77777777" w:rsidR="002F2F5F" w:rsidRDefault="002F2F5F" w:rsidP="002F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ab/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เพื่อโปรดทราบ</w:t>
                            </w:r>
                          </w:p>
                          <w:p w14:paraId="658A3D55" w14:textId="77777777" w:rsidR="002F2F5F" w:rsidRDefault="002F2F5F" w:rsidP="002F2F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35FBFDF" w14:textId="77777777" w:rsidR="002F2F5F" w:rsidRPr="00E47B98" w:rsidRDefault="002F2F5F" w:rsidP="002F2F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B508743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 w:rsidRPr="00E47B98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นางสาวพจนารถ  ทรัพย์ประเสริฐ</w:t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>)</w:t>
                            </w:r>
                          </w:p>
                          <w:p w14:paraId="2B61C020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 w:rsidRPr="00E47B98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>ปลัดองค์การบริหารส่วนตำบล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เขาชะเมา</w:t>
                            </w:r>
                          </w:p>
                          <w:p w14:paraId="60145A99" w14:textId="77777777" w:rsidR="002F2F5F" w:rsidRPr="00E47B98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07E48AA9" w14:textId="77777777" w:rsidR="002F2F5F" w:rsidRDefault="002F2F5F" w:rsidP="002F2F5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9719" id="Text Box 5" o:spid="_x0000_s1034" type="#_x0000_t202" style="position:absolute;margin-left:65.55pt;margin-top:658.3pt;width:245.15pt;height:113.8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" stroked="f">
                <v:textbox>
                  <w:txbxContent>
                    <w:p w14:paraId="2718775A" w14:textId="77777777" w:rsidR="002F2F5F" w:rsidRPr="00E47B98" w:rsidRDefault="002F2F5F" w:rsidP="002F2F5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เรียน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นายก อบต.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เขาชะเมา</w:t>
                      </w:r>
                    </w:p>
                    <w:p w14:paraId="70A78445" w14:textId="77777777" w:rsidR="002F2F5F" w:rsidRDefault="002F2F5F" w:rsidP="002F2F5F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ab/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เพื่อโปรดทราบ</w:t>
                      </w:r>
                    </w:p>
                    <w:p w14:paraId="658A3D55" w14:textId="77777777" w:rsidR="002F2F5F" w:rsidRDefault="002F2F5F" w:rsidP="002F2F5F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035FBFDF" w14:textId="77777777" w:rsidR="002F2F5F" w:rsidRPr="00E47B98" w:rsidRDefault="002F2F5F" w:rsidP="002F2F5F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0B508743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 w:rsidRPr="00E47B98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นางสาวพจนารถ  ทรัพย์ประเสริฐ</w:t>
                      </w:r>
                      <w:r w:rsidRPr="00E47B98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>)</w:t>
                      </w:r>
                    </w:p>
                    <w:p w14:paraId="2B61C020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 w:rsidRPr="00E47B98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>ปลัดองค์การบริหารส่วนตำบล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เขาชะเมา</w:t>
                      </w:r>
                    </w:p>
                    <w:p w14:paraId="60145A99" w14:textId="77777777" w:rsidR="002F2F5F" w:rsidRPr="00E47B98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07E48AA9" w14:textId="77777777" w:rsidR="002F2F5F" w:rsidRDefault="002F2F5F" w:rsidP="002F2F5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3FC9719" wp14:editId="3A1F8FE6">
                <wp:simplePos x="0" y="0"/>
                <wp:positionH relativeFrom="column">
                  <wp:posOffset>832485</wp:posOffset>
                </wp:positionH>
                <wp:positionV relativeFrom="paragraph">
                  <wp:posOffset>8360410</wp:posOffset>
                </wp:positionV>
                <wp:extent cx="3113405" cy="1445260"/>
                <wp:effectExtent l="0" t="0" r="0" b="2540"/>
                <wp:wrapNone/>
                <wp:docPr id="30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405" cy="144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0509B" w14:textId="77777777" w:rsidR="002F2F5F" w:rsidRPr="00E47B98" w:rsidRDefault="002F2F5F" w:rsidP="002F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เรียน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นายก อบต.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เขาชะเมา</w:t>
                            </w:r>
                          </w:p>
                          <w:p w14:paraId="73415440" w14:textId="77777777" w:rsidR="002F2F5F" w:rsidRDefault="002F2F5F" w:rsidP="002F2F5F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ab/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เพื่อโปรดทราบ</w:t>
                            </w:r>
                          </w:p>
                          <w:p w14:paraId="2C4A0487" w14:textId="77777777" w:rsidR="002F2F5F" w:rsidRDefault="002F2F5F" w:rsidP="002F2F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2E9C6A76" w14:textId="77777777" w:rsidR="002F2F5F" w:rsidRPr="00E47B98" w:rsidRDefault="002F2F5F" w:rsidP="002F2F5F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41AD0C48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 w:rsidRPr="00E47B98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นางสาวพจนารถ  ทรัพย์ประเสริฐ</w:t>
                            </w:r>
                            <w:r w:rsidRPr="00E47B98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>)</w:t>
                            </w:r>
                          </w:p>
                          <w:p w14:paraId="26BCF0B6" w14:textId="77777777" w:rsidR="002F2F5F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</w:rPr>
                            </w:pPr>
                            <w:r w:rsidRPr="00E47B98">
                              <w:rPr>
                                <w:rFonts w:ascii="TH SarabunIT๙" w:hAnsi="TH SarabunIT๙" w:cs="TH SarabunIT๙"/>
                                <w:color w:val="000000"/>
                                <w:cs/>
                              </w:rPr>
                              <w:t>ปลัดองค์การบริหารส่วนตำบล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000000"/>
                                <w:cs/>
                              </w:rPr>
                              <w:t>เขาชะเมา</w:t>
                            </w:r>
                          </w:p>
                          <w:p w14:paraId="396B45B1" w14:textId="77777777" w:rsidR="002F2F5F" w:rsidRPr="00E47B98" w:rsidRDefault="002F2F5F" w:rsidP="002F2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35D6D64" w14:textId="77777777" w:rsidR="002F2F5F" w:rsidRDefault="002F2F5F" w:rsidP="002F2F5F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9719" id="Text Box 4" o:spid="_x0000_s1035" type="#_x0000_t202" style="position:absolute;margin-left:65.55pt;margin-top:658.3pt;width:245.15pt;height:113.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" stroked="f">
                <v:textbox>
                  <w:txbxContent>
                    <w:p w14:paraId="7AA0509B" w14:textId="77777777" w:rsidR="002F2F5F" w:rsidRPr="00E47B98" w:rsidRDefault="002F2F5F" w:rsidP="002F2F5F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ab/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เรียน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นายก อบต.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เขาชะเมา</w:t>
                      </w:r>
                    </w:p>
                    <w:p w14:paraId="73415440" w14:textId="77777777" w:rsidR="002F2F5F" w:rsidRDefault="002F2F5F" w:rsidP="002F2F5F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ab/>
                      </w:r>
                      <w:r w:rsidRPr="00E47B98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เพื่อโปรดทราบ</w:t>
                      </w:r>
                    </w:p>
                    <w:p w14:paraId="2C4A0487" w14:textId="77777777" w:rsidR="002F2F5F" w:rsidRDefault="002F2F5F" w:rsidP="002F2F5F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2E9C6A76" w14:textId="77777777" w:rsidR="002F2F5F" w:rsidRPr="00E47B98" w:rsidRDefault="002F2F5F" w:rsidP="002F2F5F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  <w:p w14:paraId="41AD0C48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 w:rsidRPr="00E47B98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>นางสาวพจนารถ  ทรัพย์ประเสริฐ</w:t>
                      </w:r>
                      <w:r w:rsidRPr="00E47B98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>)</w:t>
                      </w:r>
                    </w:p>
                    <w:p w14:paraId="26BCF0B6" w14:textId="77777777" w:rsidR="002F2F5F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  <w:color w:val="000000"/>
                        </w:rPr>
                      </w:pPr>
                      <w:r w:rsidRPr="00E47B98">
                        <w:rPr>
                          <w:rFonts w:ascii="TH SarabunIT๙" w:hAnsi="TH SarabunIT๙" w:cs="TH SarabunIT๙"/>
                          <w:color w:val="000000"/>
                          <w:cs/>
                        </w:rPr>
                        <w:t>ปลัดองค์การบริหารส่วนตำบล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color w:val="000000"/>
                          <w:cs/>
                        </w:rPr>
                        <w:t>เขาชะเมา</w:t>
                      </w:r>
                    </w:p>
                    <w:p w14:paraId="396B45B1" w14:textId="77777777" w:rsidR="002F2F5F" w:rsidRPr="00E47B98" w:rsidRDefault="002F2F5F" w:rsidP="002F2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14:paraId="635D6D64" w14:textId="77777777" w:rsidR="002F2F5F" w:rsidRDefault="002F2F5F" w:rsidP="002F2F5F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B5011" w:rsidSect="006F0497">
      <w:headerReference w:type="even" r:id="rId22"/>
      <w:headerReference w:type="default" r:id="rId23"/>
      <w:pgSz w:w="11906" w:h="16838" w:code="9"/>
      <w:pgMar w:top="993" w:right="1134" w:bottom="567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62988" w14:textId="77777777" w:rsidR="00426F63" w:rsidRDefault="00426F63">
      <w:r>
        <w:separator/>
      </w:r>
    </w:p>
  </w:endnote>
  <w:endnote w:type="continuationSeparator" w:id="0">
    <w:p w14:paraId="3F36B0B8" w14:textId="77777777" w:rsidR="00426F63" w:rsidRDefault="0042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16D13" w14:textId="77777777" w:rsidR="00426F63" w:rsidRDefault="00426F63">
      <w:r>
        <w:separator/>
      </w:r>
    </w:p>
  </w:footnote>
  <w:footnote w:type="continuationSeparator" w:id="0">
    <w:p w14:paraId="0085B842" w14:textId="77777777" w:rsidR="00426F63" w:rsidRDefault="00426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17581" w14:textId="5696D7A9" w:rsidR="00B84631" w:rsidRDefault="00B84631" w:rsidP="00D6626B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cs/>
      </w:rPr>
      <w:fldChar w:fldCharType="begin"/>
    </w:r>
    <w:r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B61FF6">
      <w:rPr>
        <w:rStyle w:val="a6"/>
        <w:noProof/>
        <w:cs/>
      </w:rPr>
      <w:t>๒</w:t>
    </w:r>
    <w:r>
      <w:rPr>
        <w:rStyle w:val="a6"/>
        <w:cs/>
      </w:rPr>
      <w:fldChar w:fldCharType="end"/>
    </w:r>
  </w:p>
  <w:p w14:paraId="7F25CF3E" w14:textId="77777777" w:rsidR="00B84631" w:rsidRDefault="00B8463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3B893E" w14:textId="77777777" w:rsidR="00B84631" w:rsidRPr="00D6626B" w:rsidRDefault="00B84631" w:rsidP="00D6626B">
    <w:pPr>
      <w:pStyle w:val="a5"/>
      <w:framePr w:wrap="around" w:vAnchor="text" w:hAnchor="margin" w:xAlign="center" w:y="1"/>
      <w:rPr>
        <w:rStyle w:val="a6"/>
        <w:rFonts w:ascii="TH SarabunPSK" w:hAnsi="TH SarabunPSK" w:cs="TH SarabunPSK"/>
        <w:sz w:val="32"/>
        <w:szCs w:val="32"/>
      </w:rPr>
    </w:pPr>
    <w:r>
      <w:rPr>
        <w:rStyle w:val="a6"/>
        <w:rFonts w:ascii="TH SarabunPSK" w:hAnsi="TH SarabunPSK" w:cs="TH SarabunPSK" w:hint="cs"/>
        <w:sz w:val="32"/>
        <w:szCs w:val="32"/>
        <w:cs/>
      </w:rPr>
      <w:t xml:space="preserve">- 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begin"/>
    </w:r>
    <w:r w:rsidRPr="00D6626B">
      <w:rPr>
        <w:rStyle w:val="a6"/>
        <w:rFonts w:ascii="TH SarabunPSK" w:hAnsi="TH SarabunPSK" w:cs="TH SarabunPSK"/>
        <w:sz w:val="32"/>
        <w:szCs w:val="32"/>
      </w:rPr>
      <w:instrText xml:space="preserve">PAGE  </w:instrTex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separate"/>
    </w:r>
    <w:r w:rsidR="00DE7B89">
      <w:rPr>
        <w:rStyle w:val="a6"/>
        <w:rFonts w:ascii="TH SarabunPSK" w:hAnsi="TH SarabunPSK" w:cs="TH SarabunPSK"/>
        <w:noProof/>
        <w:sz w:val="32"/>
        <w:szCs w:val="32"/>
        <w:cs/>
      </w:rPr>
      <w:t>๒</w:t>
    </w:r>
    <w:r w:rsidRPr="00D6626B">
      <w:rPr>
        <w:rStyle w:val="a6"/>
        <w:rFonts w:ascii="TH SarabunPSK" w:hAnsi="TH SarabunPSK" w:cs="TH SarabunPSK"/>
        <w:sz w:val="32"/>
        <w:szCs w:val="32"/>
        <w:cs/>
      </w:rPr>
      <w:fldChar w:fldCharType="end"/>
    </w:r>
    <w:r>
      <w:rPr>
        <w:rStyle w:val="a6"/>
        <w:rFonts w:ascii="TH SarabunPSK" w:hAnsi="TH SarabunPSK" w:cs="TH SarabunPSK" w:hint="cs"/>
        <w:sz w:val="32"/>
        <w:szCs w:val="32"/>
        <w:cs/>
      </w:rPr>
      <w:t xml:space="preserve"> -</w:t>
    </w:r>
  </w:p>
  <w:p w14:paraId="710D0F59" w14:textId="77777777" w:rsidR="00B84631" w:rsidRDefault="00B84631">
    <w:pPr>
      <w:pStyle w:val="a5"/>
      <w:rPr>
        <w:rFonts w:ascii="TH SarabunPSK" w:hAnsi="TH SarabunPSK" w:cs="TH SarabunPSK"/>
        <w:sz w:val="32"/>
        <w:szCs w:val="32"/>
      </w:rPr>
    </w:pPr>
  </w:p>
  <w:p w14:paraId="1D12C50B" w14:textId="77777777" w:rsidR="00B84631" w:rsidRPr="00D6626B" w:rsidRDefault="00B84631">
    <w:pPr>
      <w:pStyle w:val="a5"/>
      <w:rPr>
        <w:rFonts w:ascii="TH SarabunPSK" w:hAnsi="TH SarabunPSK" w:cs="TH SarabunPSK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1A"/>
    <w:rsid w:val="000009B3"/>
    <w:rsid w:val="00002B59"/>
    <w:rsid w:val="00006ED3"/>
    <w:rsid w:val="0001781C"/>
    <w:rsid w:val="00022E7E"/>
    <w:rsid w:val="00041424"/>
    <w:rsid w:val="0006583D"/>
    <w:rsid w:val="00076346"/>
    <w:rsid w:val="000849E2"/>
    <w:rsid w:val="000A4503"/>
    <w:rsid w:val="000A514F"/>
    <w:rsid w:val="000A5B75"/>
    <w:rsid w:val="000B5011"/>
    <w:rsid w:val="000D658D"/>
    <w:rsid w:val="000F237C"/>
    <w:rsid w:val="000F722F"/>
    <w:rsid w:val="001010D0"/>
    <w:rsid w:val="00107DC9"/>
    <w:rsid w:val="00144BEC"/>
    <w:rsid w:val="00150380"/>
    <w:rsid w:val="0016412F"/>
    <w:rsid w:val="00172F47"/>
    <w:rsid w:val="0019273F"/>
    <w:rsid w:val="00193FB7"/>
    <w:rsid w:val="001A2BBA"/>
    <w:rsid w:val="001A3769"/>
    <w:rsid w:val="001C5E4B"/>
    <w:rsid w:val="001F5E85"/>
    <w:rsid w:val="001F617D"/>
    <w:rsid w:val="002105E1"/>
    <w:rsid w:val="002149AA"/>
    <w:rsid w:val="00222B3A"/>
    <w:rsid w:val="00234405"/>
    <w:rsid w:val="00237184"/>
    <w:rsid w:val="002747A4"/>
    <w:rsid w:val="00283B36"/>
    <w:rsid w:val="002B5D09"/>
    <w:rsid w:val="002B734F"/>
    <w:rsid w:val="002C61D4"/>
    <w:rsid w:val="002C65C3"/>
    <w:rsid w:val="002E1EB8"/>
    <w:rsid w:val="002F2EA3"/>
    <w:rsid w:val="002F2F5F"/>
    <w:rsid w:val="0030122D"/>
    <w:rsid w:val="00310D4C"/>
    <w:rsid w:val="00347F76"/>
    <w:rsid w:val="00366608"/>
    <w:rsid w:val="00387B20"/>
    <w:rsid w:val="003B0B81"/>
    <w:rsid w:val="003D401A"/>
    <w:rsid w:val="003F4DE4"/>
    <w:rsid w:val="00403AE5"/>
    <w:rsid w:val="00426F63"/>
    <w:rsid w:val="004470AA"/>
    <w:rsid w:val="00475721"/>
    <w:rsid w:val="004815A3"/>
    <w:rsid w:val="00483F6E"/>
    <w:rsid w:val="004A7755"/>
    <w:rsid w:val="004B4D7E"/>
    <w:rsid w:val="004C53C8"/>
    <w:rsid w:val="004E6862"/>
    <w:rsid w:val="004E739A"/>
    <w:rsid w:val="00533CC2"/>
    <w:rsid w:val="00543E17"/>
    <w:rsid w:val="00560A7A"/>
    <w:rsid w:val="0058012E"/>
    <w:rsid w:val="0058624B"/>
    <w:rsid w:val="005910E4"/>
    <w:rsid w:val="005A07C5"/>
    <w:rsid w:val="005A498A"/>
    <w:rsid w:val="005B3828"/>
    <w:rsid w:val="005B5C7F"/>
    <w:rsid w:val="005F4EE0"/>
    <w:rsid w:val="006270FC"/>
    <w:rsid w:val="0062784C"/>
    <w:rsid w:val="00641947"/>
    <w:rsid w:val="006543A1"/>
    <w:rsid w:val="00692069"/>
    <w:rsid w:val="006A4118"/>
    <w:rsid w:val="006B17F4"/>
    <w:rsid w:val="006C0300"/>
    <w:rsid w:val="006C3F0C"/>
    <w:rsid w:val="006D16F7"/>
    <w:rsid w:val="006F0497"/>
    <w:rsid w:val="006F2A62"/>
    <w:rsid w:val="0071391C"/>
    <w:rsid w:val="00763A96"/>
    <w:rsid w:val="00772568"/>
    <w:rsid w:val="007870EF"/>
    <w:rsid w:val="007941B5"/>
    <w:rsid w:val="007A4A91"/>
    <w:rsid w:val="007C60E6"/>
    <w:rsid w:val="007E6E95"/>
    <w:rsid w:val="007F3F7C"/>
    <w:rsid w:val="00851A79"/>
    <w:rsid w:val="008535D9"/>
    <w:rsid w:val="0086677E"/>
    <w:rsid w:val="008720A2"/>
    <w:rsid w:val="00893FC2"/>
    <w:rsid w:val="008D4E96"/>
    <w:rsid w:val="008D6C03"/>
    <w:rsid w:val="00904C2B"/>
    <w:rsid w:val="00921E9F"/>
    <w:rsid w:val="00923102"/>
    <w:rsid w:val="00946E2C"/>
    <w:rsid w:val="00951D06"/>
    <w:rsid w:val="00990D85"/>
    <w:rsid w:val="009C37A4"/>
    <w:rsid w:val="009C56B6"/>
    <w:rsid w:val="009C74E1"/>
    <w:rsid w:val="009D74D7"/>
    <w:rsid w:val="009F65F2"/>
    <w:rsid w:val="00A33420"/>
    <w:rsid w:val="00A60D81"/>
    <w:rsid w:val="00A64DF4"/>
    <w:rsid w:val="00A772EB"/>
    <w:rsid w:val="00A82DD0"/>
    <w:rsid w:val="00A85A14"/>
    <w:rsid w:val="00A85C5F"/>
    <w:rsid w:val="00A97E58"/>
    <w:rsid w:val="00AA721F"/>
    <w:rsid w:val="00AB3BC8"/>
    <w:rsid w:val="00AB4F64"/>
    <w:rsid w:val="00AD0725"/>
    <w:rsid w:val="00AE4267"/>
    <w:rsid w:val="00B51E7C"/>
    <w:rsid w:val="00B61FF6"/>
    <w:rsid w:val="00B74B94"/>
    <w:rsid w:val="00B80B01"/>
    <w:rsid w:val="00B81D1A"/>
    <w:rsid w:val="00B84631"/>
    <w:rsid w:val="00B8566C"/>
    <w:rsid w:val="00B863A9"/>
    <w:rsid w:val="00BC1E27"/>
    <w:rsid w:val="00BC6483"/>
    <w:rsid w:val="00BC763D"/>
    <w:rsid w:val="00BD115D"/>
    <w:rsid w:val="00BE2D5E"/>
    <w:rsid w:val="00C13F57"/>
    <w:rsid w:val="00C361B0"/>
    <w:rsid w:val="00C379D4"/>
    <w:rsid w:val="00C57CFB"/>
    <w:rsid w:val="00C633A1"/>
    <w:rsid w:val="00C6721A"/>
    <w:rsid w:val="00C864E7"/>
    <w:rsid w:val="00C87129"/>
    <w:rsid w:val="00C87E7C"/>
    <w:rsid w:val="00C916D4"/>
    <w:rsid w:val="00C94909"/>
    <w:rsid w:val="00C959D2"/>
    <w:rsid w:val="00CA66B2"/>
    <w:rsid w:val="00CB6032"/>
    <w:rsid w:val="00CF1C7E"/>
    <w:rsid w:val="00D35165"/>
    <w:rsid w:val="00D518B7"/>
    <w:rsid w:val="00D539B8"/>
    <w:rsid w:val="00D60A6D"/>
    <w:rsid w:val="00D6626B"/>
    <w:rsid w:val="00D727E6"/>
    <w:rsid w:val="00D757F9"/>
    <w:rsid w:val="00D768CD"/>
    <w:rsid w:val="00DB741A"/>
    <w:rsid w:val="00DE7B89"/>
    <w:rsid w:val="00DF1943"/>
    <w:rsid w:val="00E33CE9"/>
    <w:rsid w:val="00E40025"/>
    <w:rsid w:val="00E46B83"/>
    <w:rsid w:val="00E52CF9"/>
    <w:rsid w:val="00E537F1"/>
    <w:rsid w:val="00E6124C"/>
    <w:rsid w:val="00E66C56"/>
    <w:rsid w:val="00E7372C"/>
    <w:rsid w:val="00E904B7"/>
    <w:rsid w:val="00EB6C64"/>
    <w:rsid w:val="00EC20C1"/>
    <w:rsid w:val="00EC4BC0"/>
    <w:rsid w:val="00EC7E2E"/>
    <w:rsid w:val="00EE0C32"/>
    <w:rsid w:val="00EE56BB"/>
    <w:rsid w:val="00F111FD"/>
    <w:rsid w:val="00F116A9"/>
    <w:rsid w:val="00F23720"/>
    <w:rsid w:val="00F259E4"/>
    <w:rsid w:val="00F37F59"/>
    <w:rsid w:val="00F57925"/>
    <w:rsid w:val="00F6451D"/>
    <w:rsid w:val="00F7726D"/>
    <w:rsid w:val="00FA2799"/>
    <w:rsid w:val="00FB31CC"/>
    <w:rsid w:val="00FB3EF2"/>
    <w:rsid w:val="00FC1F4F"/>
    <w:rsid w:val="00FE1A64"/>
    <w:rsid w:val="00FE51B3"/>
    <w:rsid w:val="00FE5CDD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008C5A"/>
  <w15:chartTrackingRefBased/>
  <w15:docId w15:val="{09F1D3AC-5460-46CA-BE2F-10DE382D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4E96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sid w:val="00F57925"/>
    <w:rPr>
      <w:color w:val="800080"/>
      <w:u w:val="single"/>
    </w:rPr>
  </w:style>
  <w:style w:type="character" w:styleId="a4">
    <w:name w:val="Hyperlink"/>
    <w:basedOn w:val="a0"/>
    <w:rsid w:val="00C87E7C"/>
    <w:rPr>
      <w:color w:val="0000FF"/>
      <w:u w:val="single"/>
      <w:lang w:bidi="th-TH"/>
    </w:rPr>
  </w:style>
  <w:style w:type="paragraph" w:styleId="a5">
    <w:name w:val="header"/>
    <w:basedOn w:val="a"/>
    <w:rsid w:val="00D662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6626B"/>
  </w:style>
  <w:style w:type="paragraph" w:styleId="a7">
    <w:name w:val="footer"/>
    <w:basedOn w:val="a"/>
    <w:rsid w:val="00D6626B"/>
    <w:pPr>
      <w:tabs>
        <w:tab w:val="center" w:pos="4153"/>
        <w:tab w:val="right" w:pos="8306"/>
      </w:tabs>
    </w:pPr>
  </w:style>
  <w:style w:type="paragraph" w:styleId="a8">
    <w:name w:val="Balloon Text"/>
    <w:basedOn w:val="a"/>
    <w:link w:val="a9"/>
    <w:rsid w:val="0058012E"/>
    <w:rPr>
      <w:rFonts w:ascii="Leelawadee" w:hAnsi="Leelawadee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rsid w:val="0058012E"/>
    <w:rPr>
      <w:rFonts w:ascii="Leelawadee" w:hAnsi="Leelawadee"/>
      <w:sz w:val="18"/>
      <w:szCs w:val="22"/>
    </w:rPr>
  </w:style>
  <w:style w:type="character" w:styleId="aa">
    <w:name w:val="Strong"/>
    <w:basedOn w:val="a0"/>
    <w:uiPriority w:val="22"/>
    <w:qFormat/>
    <w:rsid w:val="002F2E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image" Target="media/image12.jpeg"/><Relationship Id="rId7" Type="http://schemas.openxmlformats.org/officeDocument/2006/relationships/image" Target="media/image2.png"/><Relationship Id="rId12" Type="http://schemas.microsoft.com/office/2007/relationships/hdphoto" Target="media/hdphoto3.wdp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23" Type="http://schemas.openxmlformats.org/officeDocument/2006/relationships/header" Target="header2.xml"/><Relationship Id="rId10" Type="http://schemas.microsoft.com/office/2007/relationships/hdphoto" Target="media/hdphoto2.wdp"/><Relationship Id="rId19" Type="http://schemas.openxmlformats.org/officeDocument/2006/relationships/image" Target="media/image10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microsoft.com/office/2007/relationships/hdphoto" Target="media/hdphoto4.wdp"/><Relationship Id="rId22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ownloads\&#3627;&#3609;&#3633;&#3591;&#3626;&#3639;&#3629;&#3616;&#3634;&#3618;&#3651;&#3609;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</Template>
  <TotalTime>117</TotalTime>
  <Pages>3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SPM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Acer</dc:creator>
  <cp:keywords/>
  <dc:description/>
  <cp:lastModifiedBy>ADmin</cp:lastModifiedBy>
  <cp:revision>37</cp:revision>
  <cp:lastPrinted>2025-05-15T09:55:00Z</cp:lastPrinted>
  <dcterms:created xsi:type="dcterms:W3CDTF">2024-08-07T01:45:00Z</dcterms:created>
  <dcterms:modified xsi:type="dcterms:W3CDTF">2025-05-20T09:16:00Z</dcterms:modified>
</cp:coreProperties>
</file>